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326E5" w14:textId="1C682394" w:rsidR="00D10D07" w:rsidRDefault="003E6881">
      <w:r>
        <w:rPr>
          <w:noProof/>
        </w:rPr>
        <mc:AlternateContent>
          <mc:Choice Requires="wpg">
            <w:drawing>
              <wp:anchor distT="0" distB="0" distL="114300" distR="114300" simplePos="0" relativeHeight="252345344" behindDoc="0" locked="0" layoutInCell="1" allowOverlap="1" wp14:anchorId="6A9C4E88" wp14:editId="3427FC9D">
                <wp:simplePos x="0" y="0"/>
                <wp:positionH relativeFrom="column">
                  <wp:posOffset>-687301</wp:posOffset>
                </wp:positionH>
                <wp:positionV relativeFrom="paragraph">
                  <wp:posOffset>-427586</wp:posOffset>
                </wp:positionV>
                <wp:extent cx="7190468" cy="1891030"/>
                <wp:effectExtent l="12700" t="12700" r="10795" b="1270"/>
                <wp:wrapNone/>
                <wp:docPr id="18" name="Group 18"/>
                <wp:cNvGraphicFramePr/>
                <a:graphic xmlns:a="http://schemas.openxmlformats.org/drawingml/2006/main">
                  <a:graphicData uri="http://schemas.microsoft.com/office/word/2010/wordprocessingGroup">
                    <wpg:wgp>
                      <wpg:cNvGrpSpPr/>
                      <wpg:grpSpPr>
                        <a:xfrm>
                          <a:off x="0" y="0"/>
                          <a:ext cx="7190468" cy="1891030"/>
                          <a:chOff x="0" y="0"/>
                          <a:chExt cx="7190468" cy="1891030"/>
                        </a:xfrm>
                      </wpg:grpSpPr>
                      <wps:wsp>
                        <wps:cNvPr id="44" name="Rounded Rectangle 44"/>
                        <wps:cNvSpPr/>
                        <wps:spPr>
                          <a:xfrm>
                            <a:off x="0" y="0"/>
                            <a:ext cx="7190105" cy="1884680"/>
                          </a:xfrm>
                          <a:prstGeom prst="roundRect">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63" y="627380"/>
                            <a:ext cx="7190105" cy="1263650"/>
                          </a:xfrm>
                          <a:prstGeom prst="rect">
                            <a:avLst/>
                          </a:prstGeom>
                          <a:noFill/>
                          <a:ln w="6350">
                            <a:noFill/>
                          </a:ln>
                        </wps:spPr>
                        <wps:txbx>
                          <w:txbxContent>
                            <w:p w14:paraId="6293CC29" w14:textId="467DF67C" w:rsidR="00237959" w:rsidRPr="002E4762" w:rsidRDefault="00290A99"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666"/>
                        <wpg:cNvGrpSpPr/>
                        <wpg:grpSpPr>
                          <a:xfrm>
                            <a:off x="496751" y="117929"/>
                            <a:ext cx="6269990" cy="499110"/>
                            <a:chOff x="0" y="0"/>
                            <a:chExt cx="6269990" cy="499110"/>
                          </a:xfrm>
                        </wpg:grpSpPr>
                        <wps:wsp>
                          <wps:cNvPr id="103" name="Rounded Rectangle 103"/>
                          <wps:cNvSpPr/>
                          <wps:spPr>
                            <a:xfrm>
                              <a:off x="1188720" y="30480"/>
                              <a:ext cx="3890010" cy="468630"/>
                            </a:xfrm>
                            <a:prstGeom prst="roundRect">
                              <a:avLst>
                                <a:gd name="adj" fmla="val 50000"/>
                              </a:avLst>
                            </a:prstGeom>
                            <a:solidFill>
                              <a:srgbClr val="986C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0" y="30480"/>
                              <a:ext cx="6269990" cy="457200"/>
                            </a:xfrm>
                            <a:prstGeom prst="rect">
                              <a:avLst/>
                            </a:prstGeom>
                            <a:noFill/>
                            <a:ln w="6350">
                              <a:noFill/>
                            </a:ln>
                          </wps:spPr>
                          <wps:txbx>
                            <w:txbxContent>
                              <w:p w14:paraId="7C309B88"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563880" y="0"/>
                              <a:ext cx="5149215" cy="495300"/>
                            </a:xfrm>
                            <a:prstGeom prst="rect">
                              <a:avLst/>
                            </a:prstGeom>
                            <a:noFill/>
                            <a:ln w="6350">
                              <a:noFill/>
                            </a:ln>
                          </wps:spPr>
                          <wps:txbx>
                            <w:txbxContent>
                              <w:p w14:paraId="745A2162"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9C4E88" id="Group 18" o:spid="_x0000_s1026" style="position:absolute;margin-left:-54.1pt;margin-top:-33.65pt;width:566.2pt;height:148.9pt;z-index:252345344" coordsize="71904,1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">
                <v:roundrect id="Rounded Rectangle 44" o:spid="_x0000_s1027" style="position:absolute;width:71901;height:188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" fillcolor="#e3a2b3" strokecolor="white [3212]" strokeweight="2.25pt">
                  <v:stroke joinstyle="miter"/>
                </v:roundrect>
                <v:shapetype id="_x0000_t202" coordsize="21600,21600" o:spt="202" path="m,l,21600r21600,l21600,xe">
                  <v:stroke joinstyle="miter"/>
                  <v:path gradientshapeok="t" o:connecttype="rect"/>
                </v:shapetype>
                <v:shape id="Text Box 50" o:spid="_x0000_s1028" type="#_x0000_t202" style="position:absolute;left:3;top:6273;width:71901;height:12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" filled="f" stroked="f" strokeweight=".5pt">
                  <v:textbox>
                    <w:txbxContent>
                      <w:p w14:paraId="6293CC29" w14:textId="467DF67C" w:rsidR="00237959" w:rsidRPr="002E4762" w:rsidRDefault="00290A99"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Biotechnology</w:t>
                        </w:r>
                      </w:p>
                    </w:txbxContent>
                  </v:textbox>
                </v:shape>
                <v:group id="Group 666" o:spid="_x0000_s1029" style="position:absolute;left:4967;top:1179;width:62700;height:4991" coordsize="62699,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roundrect id="Rounded Rectangle 103" o:spid="_x0000_s1030" style="position:absolute;left:11887;top:304;width:38900;height:468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" fillcolor="#986c7a" stroked="f" strokeweight="1pt">
                    <v:stroke joinstyle="miter"/>
                  </v:roundrect>
                  <v:shape id="Text Box 97" o:spid="_x0000_s1031" type="#_x0000_t202" style="position:absolute;top:304;width:62699;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" filled="f" stroked="f" strokeweight=".5pt">
                    <v:textbox>
                      <w:txbxContent>
                        <w:p w14:paraId="7C309B88"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v:textbox>
                  </v:shape>
                  <v:shape id="Text Box 98" o:spid="_x0000_s1032" type="#_x0000_t202" style="position:absolute;left:5638;width:51492;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" filled="f" stroked="f" strokeweight=".5pt">
                    <v:textbox>
                      <w:txbxContent>
                        <w:p w14:paraId="745A2162"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v:textbox>
                  </v:shape>
                </v:group>
              </v:group>
            </w:pict>
          </mc:Fallback>
        </mc:AlternateContent>
      </w:r>
      <w:r w:rsidR="00C25E46">
        <w:rPr>
          <w:noProof/>
        </w:rPr>
        <w:drawing>
          <wp:anchor distT="0" distB="0" distL="114300" distR="114300" simplePos="0" relativeHeight="252641280" behindDoc="1" locked="0" layoutInCell="1" allowOverlap="1" wp14:anchorId="3FD54E7C" wp14:editId="74404BF9">
            <wp:simplePos x="0" y="0"/>
            <wp:positionH relativeFrom="column">
              <wp:posOffset>-981075</wp:posOffset>
            </wp:positionH>
            <wp:positionV relativeFrom="paragraph">
              <wp:posOffset>-1003176</wp:posOffset>
            </wp:positionV>
            <wp:extent cx="7850458" cy="10159466"/>
            <wp:effectExtent l="0" t="0" r="0" b="635"/>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7CB80F6E" w14:textId="3D7FA47F" w:rsidR="00D10D07" w:rsidRDefault="00B068A0">
      <w:r>
        <w:rPr>
          <w:noProof/>
        </w:rPr>
        <mc:AlternateContent>
          <mc:Choice Requires="wpg">
            <w:drawing>
              <wp:anchor distT="0" distB="0" distL="114300" distR="114300" simplePos="0" relativeHeight="252364800" behindDoc="0" locked="0" layoutInCell="1" allowOverlap="1" wp14:anchorId="1577BBF1" wp14:editId="6B500457">
                <wp:simplePos x="0" y="0"/>
                <wp:positionH relativeFrom="column">
                  <wp:posOffset>3407912</wp:posOffset>
                </wp:positionH>
                <wp:positionV relativeFrom="paragraph">
                  <wp:posOffset>1449705</wp:posOffset>
                </wp:positionV>
                <wp:extent cx="2789062" cy="3627907"/>
                <wp:effectExtent l="0" t="0" r="5080" b="4445"/>
                <wp:wrapNone/>
                <wp:docPr id="6" name="Group 6"/>
                <wp:cNvGraphicFramePr/>
                <a:graphic xmlns:a="http://schemas.openxmlformats.org/drawingml/2006/main">
                  <a:graphicData uri="http://schemas.microsoft.com/office/word/2010/wordprocessingGroup">
                    <wpg:wgp>
                      <wpg:cNvGrpSpPr/>
                      <wpg:grpSpPr>
                        <a:xfrm>
                          <a:off x="0" y="0"/>
                          <a:ext cx="2789062" cy="3627907"/>
                          <a:chOff x="33960" y="-18309"/>
                          <a:chExt cx="3464890" cy="5878724"/>
                        </a:xfrm>
                      </wpg:grpSpPr>
                      <wps:wsp>
                        <wps:cNvPr id="5" name="Rounded Rectangle 5"/>
                        <wps:cNvSpPr/>
                        <wps:spPr>
                          <a:xfrm>
                            <a:off x="111760" y="101600"/>
                            <a:ext cx="3387090" cy="5758815"/>
                          </a:xfrm>
                          <a:prstGeom prst="roundRect">
                            <a:avLst>
                              <a:gd name="adj" fmla="val 7011"/>
                            </a:avLst>
                          </a:prstGeom>
                          <a:solidFill>
                            <a:srgbClr val="7E7B9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66B40" w14:textId="77777777" w:rsidR="00F70361" w:rsidRPr="00CF0F72" w:rsidRDefault="00F70361" w:rsidP="00CF0F72">
                              <w:pPr>
                                <w:pBdr>
                                  <w:top w:val="nil"/>
                                  <w:left w:val="nil"/>
                                  <w:bottom w:val="nil"/>
                                  <w:right w:val="nil"/>
                                  <w:between w:val="nil"/>
                                </w:pBdr>
                                <w:spacing w:after="240" w:line="276" w:lineRule="auto"/>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33960" y="-18309"/>
                            <a:ext cx="3387090" cy="5758815"/>
                          </a:xfrm>
                          <a:prstGeom prst="roundRect">
                            <a:avLst>
                              <a:gd name="adj" fmla="val 7011"/>
                            </a:avLst>
                          </a:prstGeom>
                          <a:solidFill>
                            <a:srgbClr val="E4DEFF"/>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8F395" w14:textId="77777777" w:rsidR="0086527B" w:rsidRPr="0056468F" w:rsidRDefault="0086527B" w:rsidP="004B2447">
                              <w:pPr>
                                <w:pStyle w:val="Heading2"/>
                                <w:spacing w:line="360"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35E3AAA9" w14:textId="528573FE" w:rsidR="00FC647C" w:rsidRPr="004B2447" w:rsidRDefault="00F22DD9" w:rsidP="004B2447">
                              <w:pPr>
                                <w:pStyle w:val="ListParagraph"/>
                                <w:numPr>
                                  <w:ilvl w:val="0"/>
                                  <w:numId w:val="9"/>
                                </w:numPr>
                                <w:pBdr>
                                  <w:top w:val="nil"/>
                                  <w:left w:val="nil"/>
                                  <w:bottom w:val="nil"/>
                                  <w:right w:val="nil"/>
                                  <w:between w:val="nil"/>
                                </w:pBdr>
                                <w:spacing w:after="240" w:line="276" w:lineRule="auto"/>
                                <w:rPr>
                                  <w:rFonts w:cstheme="minorHAnsi"/>
                                  <w:color w:val="000000" w:themeColor="text1"/>
                                </w:rPr>
                              </w:pPr>
                              <w:r w:rsidRPr="004B2447">
                                <w:rPr>
                                  <w:rFonts w:eastAsia="Times New Roman" w:cstheme="minorHAnsi"/>
                                  <w:b/>
                                  <w:color w:val="000000" w:themeColor="text1"/>
                                </w:rPr>
                                <w:t>Biomanufacturing:</w:t>
                              </w:r>
                              <w:r w:rsidRPr="004B2447">
                                <w:rPr>
                                  <w:rFonts w:eastAsia="Times New Roman" w:cstheme="minorHAnsi"/>
                                  <w:color w:val="000000" w:themeColor="text1"/>
                                </w:rPr>
                                <w:t xml:space="preserve"> A process that produces commercially relevant biological materials</w:t>
                              </w:r>
                              <w:r w:rsidR="00FC647C" w:rsidRPr="004B2447">
                                <w:rPr>
                                  <w:rFonts w:eastAsia="Times New Roman" w:cstheme="minorHAnsi"/>
                                  <w:color w:val="000000" w:themeColor="text1"/>
                                </w:rPr>
                                <w:t>.</w:t>
                              </w:r>
                            </w:p>
                            <w:p w14:paraId="3A18F9B5" w14:textId="3BAF04F6" w:rsidR="00FC647C" w:rsidRPr="004B2447" w:rsidRDefault="00F22DD9" w:rsidP="004B2447">
                              <w:pPr>
                                <w:pStyle w:val="ListParagraph"/>
                                <w:numPr>
                                  <w:ilvl w:val="0"/>
                                  <w:numId w:val="9"/>
                                </w:numPr>
                                <w:pBdr>
                                  <w:top w:val="nil"/>
                                  <w:left w:val="nil"/>
                                  <w:bottom w:val="nil"/>
                                  <w:right w:val="nil"/>
                                  <w:between w:val="nil"/>
                                </w:pBdr>
                                <w:spacing w:after="240" w:line="276" w:lineRule="auto"/>
                                <w:rPr>
                                  <w:rFonts w:cstheme="minorHAnsi"/>
                                  <w:color w:val="000000" w:themeColor="text1"/>
                                </w:rPr>
                              </w:pPr>
                              <w:r w:rsidRPr="004B2447">
                                <w:rPr>
                                  <w:rFonts w:eastAsia="Times New Roman" w:cstheme="minorHAnsi"/>
                                  <w:b/>
                                  <w:color w:val="000000" w:themeColor="text1"/>
                                </w:rPr>
                                <w:t>Gene:</w:t>
                              </w:r>
                              <w:r w:rsidRPr="004B2447">
                                <w:rPr>
                                  <w:rFonts w:eastAsia="Times New Roman" w:cstheme="minorHAnsi"/>
                                  <w:color w:val="000000" w:themeColor="text1"/>
                                </w:rPr>
                                <w:t xml:space="preserve"> A collection of DNA found in chromosomes that controls what characteristics are passed on to a person, animal, or plant.</w:t>
                              </w:r>
                            </w:p>
                            <w:p w14:paraId="3F0505C7" w14:textId="2AAED0D0" w:rsidR="00F22DD9" w:rsidRPr="004B2447" w:rsidRDefault="00F22DD9" w:rsidP="004B2447">
                              <w:pPr>
                                <w:pStyle w:val="ListParagraph"/>
                                <w:numPr>
                                  <w:ilvl w:val="0"/>
                                  <w:numId w:val="9"/>
                                </w:numPr>
                                <w:pBdr>
                                  <w:top w:val="nil"/>
                                  <w:left w:val="nil"/>
                                  <w:bottom w:val="nil"/>
                                  <w:right w:val="nil"/>
                                  <w:between w:val="nil"/>
                                </w:pBdr>
                                <w:spacing w:after="240" w:line="276" w:lineRule="auto"/>
                                <w:rPr>
                                  <w:rFonts w:cstheme="minorHAnsi"/>
                                  <w:color w:val="000000" w:themeColor="text1"/>
                                </w:rPr>
                              </w:pPr>
                              <w:r w:rsidRPr="004B2447">
                                <w:rPr>
                                  <w:rFonts w:eastAsia="Times New Roman" w:cstheme="minorHAnsi"/>
                                  <w:b/>
                                  <w:color w:val="000000" w:themeColor="text1"/>
                                </w:rPr>
                                <w:t>Genetic diversity:</w:t>
                              </w:r>
                              <w:r w:rsidRPr="004B2447">
                                <w:rPr>
                                  <w:rFonts w:eastAsia="Times New Roman" w:cstheme="minorHAnsi"/>
                                  <w:color w:val="000000" w:themeColor="text1"/>
                                </w:rPr>
                                <w:t xml:space="preserve"> the total number of genetic traits possible in a population of organisms. </w:t>
                              </w:r>
                            </w:p>
                            <w:p w14:paraId="1B7A5294" w14:textId="0F621415" w:rsidR="00CF0F72" w:rsidRPr="00F22DD9" w:rsidRDefault="00CF0F72" w:rsidP="004B2447">
                              <w:pPr>
                                <w:pBdr>
                                  <w:top w:val="nil"/>
                                  <w:left w:val="nil"/>
                                  <w:bottom w:val="nil"/>
                                  <w:right w:val="nil"/>
                                  <w:between w:val="nil"/>
                                </w:pBdr>
                                <w:spacing w:after="240" w:line="360" w:lineRule="auto"/>
                                <w:ind w:left="360"/>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7BBF1" id="Group 6" o:spid="_x0000_s1033" style="position:absolute;margin-left:268.35pt;margin-top:114.15pt;width:219.6pt;height:285.65pt;z-index:252364800;mso-width-relative:margin;mso-height-relative:margin" coordorigin="339,-183" coordsize="34648,58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">
                <v:roundrect id="Rounded Rectangle 5" o:spid="_x0000_s1034" style="position:absolute;left:1117;top:1016;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" fillcolor="#7e7b95" stroked="f" strokeweight="2.25pt">
                  <v:stroke joinstyle="miter"/>
                  <v:textbox>
                    <w:txbxContent>
                      <w:p w14:paraId="36066B40" w14:textId="77777777" w:rsidR="00F70361" w:rsidRPr="00CF0F72" w:rsidRDefault="00F70361" w:rsidP="00CF0F72">
                        <w:pPr>
                          <w:pBdr>
                            <w:top w:val="nil"/>
                            <w:left w:val="nil"/>
                            <w:bottom w:val="nil"/>
                            <w:right w:val="nil"/>
                            <w:between w:val="nil"/>
                          </w:pBdr>
                          <w:spacing w:after="240" w:line="276" w:lineRule="auto"/>
                          <w:rPr>
                            <w:rFonts w:ascii="Encode Sans" w:hAnsi="Encode Sans"/>
                            <w:color w:val="000000"/>
                            <w:sz w:val="22"/>
                            <w:szCs w:val="22"/>
                          </w:rPr>
                        </w:pPr>
                      </w:p>
                    </w:txbxContent>
                  </v:textbox>
                </v:roundrect>
                <v:roundrect id="Rounded Rectangle 2" o:spid="_x0000_s1035" style="position:absolute;left:339;top:-183;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" fillcolor="#e4deff" stroked="f" strokeweight="2.25pt">
                  <v:stroke joinstyle="miter"/>
                  <v:textbox>
                    <w:txbxContent>
                      <w:p w14:paraId="4148F395" w14:textId="77777777" w:rsidR="0086527B" w:rsidRPr="0056468F" w:rsidRDefault="0086527B" w:rsidP="004B2447">
                        <w:pPr>
                          <w:pStyle w:val="Heading2"/>
                          <w:spacing w:line="360"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35E3AAA9" w14:textId="528573FE" w:rsidR="00FC647C" w:rsidRPr="004B2447" w:rsidRDefault="00F22DD9" w:rsidP="004B2447">
                        <w:pPr>
                          <w:pStyle w:val="ListParagraph"/>
                          <w:numPr>
                            <w:ilvl w:val="0"/>
                            <w:numId w:val="9"/>
                          </w:numPr>
                          <w:pBdr>
                            <w:top w:val="nil"/>
                            <w:left w:val="nil"/>
                            <w:bottom w:val="nil"/>
                            <w:right w:val="nil"/>
                            <w:between w:val="nil"/>
                          </w:pBdr>
                          <w:spacing w:after="240" w:line="276" w:lineRule="auto"/>
                          <w:rPr>
                            <w:rFonts w:cstheme="minorHAnsi"/>
                            <w:color w:val="000000" w:themeColor="text1"/>
                          </w:rPr>
                        </w:pPr>
                        <w:r w:rsidRPr="004B2447">
                          <w:rPr>
                            <w:rFonts w:eastAsia="Times New Roman" w:cstheme="minorHAnsi"/>
                            <w:b/>
                            <w:color w:val="000000" w:themeColor="text1"/>
                          </w:rPr>
                          <w:t>Biomanufacturing:</w:t>
                        </w:r>
                        <w:r w:rsidRPr="004B2447">
                          <w:rPr>
                            <w:rFonts w:eastAsia="Times New Roman" w:cstheme="minorHAnsi"/>
                            <w:color w:val="000000" w:themeColor="text1"/>
                          </w:rPr>
                          <w:t xml:space="preserve"> A process that produces commercially relevant biological materials</w:t>
                        </w:r>
                        <w:r w:rsidR="00FC647C" w:rsidRPr="004B2447">
                          <w:rPr>
                            <w:rFonts w:eastAsia="Times New Roman" w:cstheme="minorHAnsi"/>
                            <w:color w:val="000000" w:themeColor="text1"/>
                          </w:rPr>
                          <w:t>.</w:t>
                        </w:r>
                      </w:p>
                      <w:p w14:paraId="3A18F9B5" w14:textId="3BAF04F6" w:rsidR="00FC647C" w:rsidRPr="004B2447" w:rsidRDefault="00F22DD9" w:rsidP="004B2447">
                        <w:pPr>
                          <w:pStyle w:val="ListParagraph"/>
                          <w:numPr>
                            <w:ilvl w:val="0"/>
                            <w:numId w:val="9"/>
                          </w:numPr>
                          <w:pBdr>
                            <w:top w:val="nil"/>
                            <w:left w:val="nil"/>
                            <w:bottom w:val="nil"/>
                            <w:right w:val="nil"/>
                            <w:between w:val="nil"/>
                          </w:pBdr>
                          <w:spacing w:after="240" w:line="276" w:lineRule="auto"/>
                          <w:rPr>
                            <w:rFonts w:cstheme="minorHAnsi"/>
                            <w:color w:val="000000" w:themeColor="text1"/>
                          </w:rPr>
                        </w:pPr>
                        <w:r w:rsidRPr="004B2447">
                          <w:rPr>
                            <w:rFonts w:eastAsia="Times New Roman" w:cstheme="minorHAnsi"/>
                            <w:b/>
                            <w:color w:val="000000" w:themeColor="text1"/>
                          </w:rPr>
                          <w:t>Gene:</w:t>
                        </w:r>
                        <w:r w:rsidRPr="004B2447">
                          <w:rPr>
                            <w:rFonts w:eastAsia="Times New Roman" w:cstheme="minorHAnsi"/>
                            <w:color w:val="000000" w:themeColor="text1"/>
                          </w:rPr>
                          <w:t xml:space="preserve"> A collection of DNA found in chromosomes that controls what characteristics are passed on to a person, animal, or plant.</w:t>
                        </w:r>
                      </w:p>
                      <w:p w14:paraId="3F0505C7" w14:textId="2AAED0D0" w:rsidR="00F22DD9" w:rsidRPr="004B2447" w:rsidRDefault="00F22DD9" w:rsidP="004B2447">
                        <w:pPr>
                          <w:pStyle w:val="ListParagraph"/>
                          <w:numPr>
                            <w:ilvl w:val="0"/>
                            <w:numId w:val="9"/>
                          </w:numPr>
                          <w:pBdr>
                            <w:top w:val="nil"/>
                            <w:left w:val="nil"/>
                            <w:bottom w:val="nil"/>
                            <w:right w:val="nil"/>
                            <w:between w:val="nil"/>
                          </w:pBdr>
                          <w:spacing w:after="240" w:line="276" w:lineRule="auto"/>
                          <w:rPr>
                            <w:rFonts w:cstheme="minorHAnsi"/>
                            <w:color w:val="000000" w:themeColor="text1"/>
                          </w:rPr>
                        </w:pPr>
                        <w:r w:rsidRPr="004B2447">
                          <w:rPr>
                            <w:rFonts w:eastAsia="Times New Roman" w:cstheme="minorHAnsi"/>
                            <w:b/>
                            <w:color w:val="000000" w:themeColor="text1"/>
                          </w:rPr>
                          <w:t>Genetic diversity:</w:t>
                        </w:r>
                        <w:r w:rsidRPr="004B2447">
                          <w:rPr>
                            <w:rFonts w:eastAsia="Times New Roman" w:cstheme="minorHAnsi"/>
                            <w:color w:val="000000" w:themeColor="text1"/>
                          </w:rPr>
                          <w:t xml:space="preserve"> the total number of genetic traits possible in a population of organisms. </w:t>
                        </w:r>
                      </w:p>
                      <w:p w14:paraId="1B7A5294" w14:textId="0F621415" w:rsidR="00CF0F72" w:rsidRPr="00F22DD9" w:rsidRDefault="00CF0F72" w:rsidP="004B2447">
                        <w:pPr>
                          <w:pBdr>
                            <w:top w:val="nil"/>
                            <w:left w:val="nil"/>
                            <w:bottom w:val="nil"/>
                            <w:right w:val="nil"/>
                            <w:between w:val="nil"/>
                          </w:pBdr>
                          <w:spacing w:after="240" w:line="360" w:lineRule="auto"/>
                          <w:ind w:left="360"/>
                          <w:rPr>
                            <w:rFonts w:ascii="Encode Sans" w:hAnsi="Encode Sans"/>
                            <w:color w:val="000000"/>
                            <w:sz w:val="22"/>
                            <w:szCs w:val="22"/>
                          </w:rPr>
                        </w:pPr>
                      </w:p>
                    </w:txbxContent>
                  </v:textbox>
                </v:roundrect>
              </v:group>
            </w:pict>
          </mc:Fallback>
        </mc:AlternateContent>
      </w:r>
      <w:r w:rsidR="003E6881">
        <w:rPr>
          <w:noProof/>
        </w:rPr>
        <mc:AlternateContent>
          <mc:Choice Requires="wpg">
            <w:drawing>
              <wp:anchor distT="0" distB="0" distL="114300" distR="114300" simplePos="0" relativeHeight="252418048" behindDoc="0" locked="0" layoutInCell="1" allowOverlap="1" wp14:anchorId="34E8C524" wp14:editId="107EE042">
                <wp:simplePos x="0" y="0"/>
                <wp:positionH relativeFrom="column">
                  <wp:posOffset>3225222</wp:posOffset>
                </wp:positionH>
                <wp:positionV relativeFrom="paragraph">
                  <wp:posOffset>5443913</wp:posOffset>
                </wp:positionV>
                <wp:extent cx="3489325" cy="2967134"/>
                <wp:effectExtent l="0" t="0" r="15875" b="10160"/>
                <wp:wrapNone/>
                <wp:docPr id="3" name="Group 3"/>
                <wp:cNvGraphicFramePr/>
                <a:graphic xmlns:a="http://schemas.openxmlformats.org/drawingml/2006/main">
                  <a:graphicData uri="http://schemas.microsoft.com/office/word/2010/wordprocessingGroup">
                    <wpg:wgp>
                      <wpg:cNvGrpSpPr/>
                      <wpg:grpSpPr>
                        <a:xfrm>
                          <a:off x="0" y="0"/>
                          <a:ext cx="3489325" cy="2967134"/>
                          <a:chOff x="0" y="0"/>
                          <a:chExt cx="5078730" cy="2579325"/>
                        </a:xfrm>
                      </wpg:grpSpPr>
                      <wps:wsp>
                        <wps:cNvPr id="14" name="Rounded Rectangle 14"/>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15A1C"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EBF86" w14:textId="1CDA584F" w:rsidR="00DF78D6" w:rsidRPr="004B2447" w:rsidRDefault="00DF78D6" w:rsidP="004B2447">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Agricultural Biotechnology</w:t>
                              </w:r>
                            </w:p>
                            <w:p w14:paraId="540EAE24" w14:textId="2E6D3655" w:rsidR="00F70361" w:rsidRPr="004B2447" w:rsidRDefault="00DF78D6" w:rsidP="00E96460">
                              <w:pPr>
                                <w:jc w:val="both"/>
                                <w:rPr>
                                  <w:rFonts w:cstheme="minorHAnsi"/>
                                  <w:color w:val="000000" w:themeColor="text1"/>
                                </w:rPr>
                              </w:pPr>
                              <w:r w:rsidRPr="004B2447">
                                <w:rPr>
                                  <w:rFonts w:cstheme="minorHAnsi"/>
                                  <w:color w:val="000000"/>
                                </w:rPr>
                                <w:t xml:space="preserve">In agriculture, </w:t>
                              </w:r>
                              <w:r w:rsidRPr="004B2447">
                                <w:rPr>
                                  <w:rFonts w:cstheme="minorHAnsi"/>
                                  <w:b/>
                                  <w:bCs/>
                                  <w:color w:val="000000"/>
                                </w:rPr>
                                <w:t xml:space="preserve">biotechnology </w:t>
                              </w:r>
                              <w:r w:rsidRPr="004B2447">
                                <w:rPr>
                                  <w:rFonts w:cstheme="minorHAnsi"/>
                                  <w:color w:val="000000"/>
                                </w:rPr>
                                <w:t xml:space="preserve">looks like </w:t>
                              </w:r>
                              <w:r w:rsidRPr="004B2447">
                                <w:rPr>
                                  <w:rFonts w:cstheme="minorHAnsi"/>
                                  <w:b/>
                                  <w:bCs/>
                                  <w:color w:val="000000"/>
                                </w:rPr>
                                <w:t xml:space="preserve">genetically modified </w:t>
                              </w:r>
                              <w:r w:rsidRPr="004B2447">
                                <w:rPr>
                                  <w:rFonts w:cstheme="minorHAnsi"/>
                                  <w:color w:val="000000"/>
                                </w:rPr>
                                <w:t xml:space="preserve">plants and animals. That means, scientists can make changes to the </w:t>
                              </w:r>
                              <w:r w:rsidRPr="004B2447">
                                <w:rPr>
                                  <w:rFonts w:cstheme="minorHAnsi"/>
                                  <w:b/>
                                  <w:bCs/>
                                  <w:color w:val="000000"/>
                                </w:rPr>
                                <w:t xml:space="preserve">DNA </w:t>
                              </w:r>
                              <w:r w:rsidRPr="004B2447">
                                <w:rPr>
                                  <w:rFonts w:cstheme="minorHAnsi"/>
                                  <w:color w:val="000000"/>
                                </w:rPr>
                                <w:t xml:space="preserve">of plants or animals, so they develop a certain way. This idea isn’t new. There are many types of apples. This is because we liked certain things about certain apples. Farmers selected those apples over others because their customers liked them more. Today, scientists can select specific </w:t>
                              </w:r>
                              <w:r w:rsidRPr="004B2447">
                                <w:rPr>
                                  <w:rFonts w:cstheme="minorHAnsi"/>
                                  <w:b/>
                                  <w:bCs/>
                                  <w:color w:val="000000"/>
                                </w:rPr>
                                <w:t>genes</w:t>
                              </w:r>
                              <w:r w:rsidRPr="004B2447">
                                <w:rPr>
                                  <w:rFonts w:cstheme="minorHAnsi"/>
                                  <w:color w:val="000000"/>
                                </w:rPr>
                                <w:t>. Scientists can pick genes to keep plants and animals healthy and increase the amount of food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8C524" id="Group 3" o:spid="_x0000_s1036" style="position:absolute;margin-left:253.95pt;margin-top:428.65pt;width:274.75pt;height:233.65pt;z-index:252418048;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">
                <v:roundrect id="Rounded Rectangle 14" o:spid="_x0000_s1037"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TJg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ZPobCAXD8AAAD//wMAUEsBAi0AFAAGAAgAAAAhANvh9svuAAAAhQEAABMAAAAAAAAA&#13;&#10;AAAAAAAAAAAAAFtDb250ZW50X1R5cGVzXS54bWxQSwECLQAUAAYACAAAACEAWvQsW78AAAAVAQAA&#13;&#10;CwAAAAAAAAAAAAAAAAAfAQAAX3JlbHMvLnJlbHNQSwECLQAUAAYACAAAACEAYr0yYMYAAADgAAAA&#13;&#10;DwAAAAAAAAAAAAAAAAAHAgAAZHJzL2Rvd25yZXYueG1sUEsFBgAAAAADAAMAtwAAAPoCAAAAAA==&#13;&#10;" fillcolor="#986c7a" strokecolor="#986c7a" strokeweight="1pt">
                  <v:stroke joinstyle="miter"/>
                  <v:textbox>
                    <w:txbxContent>
                      <w:p w14:paraId="10615A1C"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3" o:spid="_x0000_s1038"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" fillcolor="white [3212]" stroked="f" strokeweight="1pt">
                  <v:stroke joinstyle="miter"/>
                  <v:textbox>
                    <w:txbxContent>
                      <w:p w14:paraId="506EBF86" w14:textId="1CDA584F" w:rsidR="00DF78D6" w:rsidRPr="004B2447" w:rsidRDefault="00DF78D6" w:rsidP="004B2447">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Agricultural Biotechnology</w:t>
                        </w:r>
                      </w:p>
                      <w:p w14:paraId="540EAE24" w14:textId="2E6D3655" w:rsidR="00F70361" w:rsidRPr="004B2447" w:rsidRDefault="00DF78D6" w:rsidP="00E96460">
                        <w:pPr>
                          <w:jc w:val="both"/>
                          <w:rPr>
                            <w:rFonts w:cstheme="minorHAnsi"/>
                            <w:color w:val="000000" w:themeColor="text1"/>
                          </w:rPr>
                        </w:pPr>
                        <w:r w:rsidRPr="004B2447">
                          <w:rPr>
                            <w:rFonts w:cstheme="minorHAnsi"/>
                            <w:color w:val="000000"/>
                          </w:rPr>
                          <w:t xml:space="preserve">In agriculture, </w:t>
                        </w:r>
                        <w:r w:rsidRPr="004B2447">
                          <w:rPr>
                            <w:rFonts w:cstheme="minorHAnsi"/>
                            <w:b/>
                            <w:bCs/>
                            <w:color w:val="000000"/>
                          </w:rPr>
                          <w:t xml:space="preserve">biotechnology </w:t>
                        </w:r>
                        <w:r w:rsidRPr="004B2447">
                          <w:rPr>
                            <w:rFonts w:cstheme="minorHAnsi"/>
                            <w:color w:val="000000"/>
                          </w:rPr>
                          <w:t xml:space="preserve">looks like </w:t>
                        </w:r>
                        <w:r w:rsidRPr="004B2447">
                          <w:rPr>
                            <w:rFonts w:cstheme="minorHAnsi"/>
                            <w:b/>
                            <w:bCs/>
                            <w:color w:val="000000"/>
                          </w:rPr>
                          <w:t xml:space="preserve">genetically modified </w:t>
                        </w:r>
                        <w:r w:rsidRPr="004B2447">
                          <w:rPr>
                            <w:rFonts w:cstheme="minorHAnsi"/>
                            <w:color w:val="000000"/>
                          </w:rPr>
                          <w:t xml:space="preserve">plants and animals. That means, scientists can make changes to the </w:t>
                        </w:r>
                        <w:r w:rsidRPr="004B2447">
                          <w:rPr>
                            <w:rFonts w:cstheme="minorHAnsi"/>
                            <w:b/>
                            <w:bCs/>
                            <w:color w:val="000000"/>
                          </w:rPr>
                          <w:t xml:space="preserve">DNA </w:t>
                        </w:r>
                        <w:r w:rsidRPr="004B2447">
                          <w:rPr>
                            <w:rFonts w:cstheme="minorHAnsi"/>
                            <w:color w:val="000000"/>
                          </w:rPr>
                          <w:t xml:space="preserve">of plants or animals, so they develop a certain way. This idea isn’t new. There are many types of apples. This is because we liked certain things about certain apples. Farmers selected those apples over others because their customers liked them more. Today, scientists can select specific </w:t>
                        </w:r>
                        <w:r w:rsidRPr="004B2447">
                          <w:rPr>
                            <w:rFonts w:cstheme="minorHAnsi"/>
                            <w:b/>
                            <w:bCs/>
                            <w:color w:val="000000"/>
                          </w:rPr>
                          <w:t>genes</w:t>
                        </w:r>
                        <w:r w:rsidRPr="004B2447">
                          <w:rPr>
                            <w:rFonts w:cstheme="minorHAnsi"/>
                            <w:color w:val="000000"/>
                          </w:rPr>
                          <w:t>. Scientists can pick genes to keep plants and animals healthy and increase the amount of food produced.</w:t>
                        </w:r>
                      </w:p>
                    </w:txbxContent>
                  </v:textbox>
                </v:roundrect>
              </v:group>
            </w:pict>
          </mc:Fallback>
        </mc:AlternateContent>
      </w:r>
      <w:r w:rsidR="003E6881">
        <w:rPr>
          <w:noProof/>
        </w:rPr>
        <mc:AlternateContent>
          <mc:Choice Requires="wps">
            <w:drawing>
              <wp:anchor distT="0" distB="0" distL="114300" distR="114300" simplePos="0" relativeHeight="252664832" behindDoc="0" locked="0" layoutInCell="1" allowOverlap="1" wp14:anchorId="14105767" wp14:editId="5DEF25B0">
                <wp:simplePos x="0" y="0"/>
                <wp:positionH relativeFrom="column">
                  <wp:posOffset>-738909</wp:posOffset>
                </wp:positionH>
                <wp:positionV relativeFrom="paragraph">
                  <wp:posOffset>6223981</wp:posOffset>
                </wp:positionV>
                <wp:extent cx="2392045" cy="1265382"/>
                <wp:effectExtent l="0" t="0" r="0" b="0"/>
                <wp:wrapNone/>
                <wp:docPr id="371313575" name="Text Box 1"/>
                <wp:cNvGraphicFramePr/>
                <a:graphic xmlns:a="http://schemas.openxmlformats.org/drawingml/2006/main">
                  <a:graphicData uri="http://schemas.microsoft.com/office/word/2010/wordprocessingShape">
                    <wps:wsp>
                      <wps:cNvSpPr txBox="1"/>
                      <wps:spPr>
                        <a:xfrm>
                          <a:off x="0" y="0"/>
                          <a:ext cx="2392045" cy="1265382"/>
                        </a:xfrm>
                        <a:prstGeom prst="rect">
                          <a:avLst/>
                        </a:prstGeom>
                        <a:noFill/>
                        <a:ln w="6350">
                          <a:noFill/>
                        </a:ln>
                      </wps:spPr>
                      <wps:txbx>
                        <w:txbxContent>
                          <w:p w14:paraId="6B720257" w14:textId="1E4C0CEF" w:rsidR="003E6881" w:rsidRDefault="003E6881">
                            <w:r>
                              <w:fldChar w:fldCharType="begin"/>
                            </w:r>
                            <w:r>
                              <w:instrText xml:space="preserve"> INCLUDEPICTURE "https://cdn.pixabay.com/photo/2016/11/09/15/27/dna-1811955_1280.jpg" \* MERGEFORMATINET </w:instrText>
                            </w:r>
                            <w:r>
                              <w:fldChar w:fldCharType="separate"/>
                            </w:r>
                            <w:r>
                              <w:rPr>
                                <w:noProof/>
                              </w:rPr>
                              <w:drawing>
                                <wp:inline distT="0" distB="0" distL="0" distR="0" wp14:anchorId="6698E3E5" wp14:editId="321EB3CD">
                                  <wp:extent cx="2202815" cy="1101725"/>
                                  <wp:effectExtent l="0" t="0" r="0" b="3175"/>
                                  <wp:docPr id="876021471" name="Picture 2" descr="Free dna helix str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na helix string illustr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2815" cy="1101725"/>
                                          </a:xfrm>
                                          <a:prstGeom prst="rect">
                                            <a:avLst/>
                                          </a:prstGeom>
                                          <a:noFill/>
                                          <a:ln>
                                            <a:noFill/>
                                          </a:ln>
                                          <a:effectLst>
                                            <a:softEdge rad="50800"/>
                                          </a:effectLst>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5767" id="Text Box 1" o:spid="_x0000_s1039" type="#_x0000_t202" style="position:absolute;margin-left:-58.2pt;margin-top:490.1pt;width:188.35pt;height:99.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" filled="f" stroked="f" strokeweight=".5pt">
                <v:textbox>
                  <w:txbxContent>
                    <w:p w14:paraId="6B720257" w14:textId="1E4C0CEF" w:rsidR="003E6881" w:rsidRDefault="003E6881">
                      <w:r>
                        <w:fldChar w:fldCharType="begin"/>
                      </w:r>
                      <w:r>
                        <w:instrText xml:space="preserve"> INCLUDEPICTURE "https://cdn.pixabay.com/photo/2016/11/09/15/27/dna-1811955_1280.jpg" \* MERGEFORMATINET </w:instrText>
                      </w:r>
                      <w:r>
                        <w:fldChar w:fldCharType="separate"/>
                      </w:r>
                      <w:r>
                        <w:rPr>
                          <w:noProof/>
                        </w:rPr>
                        <w:drawing>
                          <wp:inline distT="0" distB="0" distL="0" distR="0" wp14:anchorId="6698E3E5" wp14:editId="321EB3CD">
                            <wp:extent cx="2202815" cy="1101725"/>
                            <wp:effectExtent l="0" t="0" r="0" b="3175"/>
                            <wp:docPr id="876021471" name="Picture 2" descr="Free dna helix string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na helix string illust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2815" cy="1101725"/>
                                    </a:xfrm>
                                    <a:prstGeom prst="rect">
                                      <a:avLst/>
                                    </a:prstGeom>
                                    <a:noFill/>
                                    <a:ln>
                                      <a:noFill/>
                                    </a:ln>
                                    <a:effectLst>
                                      <a:softEdge rad="50800"/>
                                    </a:effectLst>
                                  </pic:spPr>
                                </pic:pic>
                              </a:graphicData>
                            </a:graphic>
                          </wp:inline>
                        </w:drawing>
                      </w:r>
                      <w:r>
                        <w:fldChar w:fldCharType="end"/>
                      </w:r>
                    </w:p>
                  </w:txbxContent>
                </v:textbox>
              </v:shape>
            </w:pict>
          </mc:Fallback>
        </mc:AlternateContent>
      </w:r>
      <w:r w:rsidR="003E6881">
        <w:rPr>
          <w:noProof/>
        </w:rPr>
        <mc:AlternateContent>
          <mc:Choice Requires="wpg">
            <w:drawing>
              <wp:anchor distT="0" distB="0" distL="114300" distR="114300" simplePos="0" relativeHeight="252653568" behindDoc="0" locked="0" layoutInCell="1" allowOverlap="1" wp14:anchorId="5CC37AE7" wp14:editId="3FE16F61">
                <wp:simplePos x="0" y="0"/>
                <wp:positionH relativeFrom="column">
                  <wp:posOffset>-2638136</wp:posOffset>
                </wp:positionH>
                <wp:positionV relativeFrom="paragraph">
                  <wp:posOffset>5867227</wp:posOffset>
                </wp:positionV>
                <wp:extent cx="5702300" cy="2132273"/>
                <wp:effectExtent l="12700" t="12700" r="12700" b="0"/>
                <wp:wrapNone/>
                <wp:docPr id="12" name="Group 12"/>
                <wp:cNvGraphicFramePr/>
                <a:graphic xmlns:a="http://schemas.openxmlformats.org/drawingml/2006/main">
                  <a:graphicData uri="http://schemas.microsoft.com/office/word/2010/wordprocessingGroup">
                    <wpg:wgp>
                      <wpg:cNvGrpSpPr/>
                      <wpg:grpSpPr>
                        <a:xfrm>
                          <a:off x="0" y="0"/>
                          <a:ext cx="5702300" cy="2132273"/>
                          <a:chOff x="158620" y="-326572"/>
                          <a:chExt cx="5702935" cy="2362184"/>
                        </a:xfrm>
                      </wpg:grpSpPr>
                      <wps:wsp>
                        <wps:cNvPr id="283" name="Rounded Rectangle 283"/>
                        <wps:cNvSpPr/>
                        <wps:spPr>
                          <a:xfrm>
                            <a:off x="158620" y="-326572"/>
                            <a:ext cx="5702935" cy="2176780"/>
                          </a:xfrm>
                          <a:prstGeom prst="roundRect">
                            <a:avLst>
                              <a:gd name="adj" fmla="val 15432"/>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85"/>
                        <wps:cNvSpPr txBox="1"/>
                        <wps:spPr>
                          <a:xfrm>
                            <a:off x="4388747" y="-28586"/>
                            <a:ext cx="1393190" cy="2064198"/>
                          </a:xfrm>
                          <a:prstGeom prst="rect">
                            <a:avLst/>
                          </a:prstGeom>
                          <a:noFill/>
                          <a:ln w="6350">
                            <a:noFill/>
                          </a:ln>
                        </wps:spPr>
                        <wps:txbx>
                          <w:txbxContent>
                            <w:p w14:paraId="160468A6" w14:textId="77777777" w:rsidR="003E6881" w:rsidRDefault="003E6881" w:rsidP="00FC647C">
                              <w:pPr>
                                <w:spacing w:line="276" w:lineRule="auto"/>
                                <w:jc w:val="both"/>
                                <w:rPr>
                                  <w:rFonts w:ascii="Encode Sans" w:hAnsi="Encode Sans"/>
                                  <w:sz w:val="22"/>
                                  <w:szCs w:val="22"/>
                                </w:rPr>
                              </w:pPr>
                              <w:r w:rsidRPr="003E6881">
                                <w:rPr>
                                  <w:rFonts w:ascii="Encode Sans" w:hAnsi="Encode Sans"/>
                                  <w:b/>
                                  <w:bCs/>
                                  <w:sz w:val="22"/>
                                  <w:szCs w:val="22"/>
                                </w:rPr>
                                <w:t>DNA Helix String</w:t>
                              </w:r>
                              <w:r w:rsidRPr="003E6881">
                                <w:rPr>
                                  <w:rFonts w:ascii="Encode Sans" w:hAnsi="Encode Sans"/>
                                  <w:sz w:val="22"/>
                                  <w:szCs w:val="22"/>
                                </w:rPr>
                                <w:t xml:space="preserve"> </w:t>
                              </w:r>
                            </w:p>
                            <w:p w14:paraId="518FDCA5" w14:textId="27953A74" w:rsidR="003E6881" w:rsidRPr="00CB1E00" w:rsidRDefault="003E6881" w:rsidP="003E6881">
                              <w:pPr>
                                <w:spacing w:line="276" w:lineRule="auto"/>
                                <w:rPr>
                                  <w:rFonts w:ascii="Encode Sans" w:hAnsi="Encode Sans"/>
                                  <w:sz w:val="22"/>
                                  <w:szCs w:val="22"/>
                                </w:rPr>
                              </w:pPr>
                              <w:r w:rsidRPr="003E6881">
                                <w:rPr>
                                  <w:rFonts w:ascii="Encode Sans" w:hAnsi="Encode Sans"/>
                                  <w:sz w:val="22"/>
                                  <w:szCs w:val="22"/>
                                </w:rPr>
                                <w:t>royalty-free stock illustration</w:t>
                              </w:r>
                              <w:r>
                                <w:rPr>
                                  <w:rFonts w:ascii="Encode Sans" w:hAnsi="Encode Sans"/>
                                  <w:sz w:val="22"/>
                                  <w:szCs w:val="22"/>
                                </w:rPr>
                                <w:t xml:space="preserve"> </w:t>
                              </w:r>
                              <w:r w:rsidRPr="003E6881">
                                <w:rPr>
                                  <w:rFonts w:ascii="Encode Sans" w:hAnsi="Encode Sans"/>
                                  <w:i/>
                                  <w:iCs/>
                                  <w:sz w:val="22"/>
                                  <w:szCs w:val="22"/>
                                </w:rPr>
                                <w:t xml:space="preserve">by </w:t>
                              </w:r>
                              <w:proofErr w:type="spellStart"/>
                              <w:r>
                                <w:rPr>
                                  <w:rFonts w:ascii="Encode Sans" w:hAnsi="Encode Sans"/>
                                  <w:i/>
                                  <w:iCs/>
                                  <w:sz w:val="22"/>
                                  <w:szCs w:val="22"/>
                                </w:rPr>
                                <w:t>qimono</w:t>
                              </w:r>
                              <w:proofErr w:type="spellEnd"/>
                              <w:r w:rsidRPr="003E6881">
                                <w:rPr>
                                  <w:rFonts w:ascii="Encode Sans" w:hAnsi="Encode Sans"/>
                                  <w:i/>
                                  <w:iCs/>
                                  <w:sz w:val="22"/>
                                  <w:szCs w:val="22"/>
                                </w:rPr>
                                <w:t xml:space="preserve"> via </w:t>
                              </w:r>
                              <w:proofErr w:type="spellStart"/>
                              <w:r w:rsidRPr="003E6881">
                                <w:rPr>
                                  <w:rFonts w:ascii="Encode Sans" w:hAnsi="Encode Sans"/>
                                  <w:i/>
                                  <w:iCs/>
                                  <w:sz w:val="22"/>
                                  <w:szCs w:val="22"/>
                                </w:rPr>
                                <w:fldChar w:fldCharType="begin"/>
                              </w:r>
                              <w:r w:rsidRPr="003E6881">
                                <w:rPr>
                                  <w:rFonts w:ascii="Encode Sans" w:hAnsi="Encode Sans"/>
                                  <w:i/>
                                  <w:iCs/>
                                  <w:sz w:val="22"/>
                                  <w:szCs w:val="22"/>
                                </w:rPr>
                                <w:instrText>HYPERLINK "https://pixabay.com/"</w:instrText>
                              </w:r>
                              <w:r w:rsidRPr="003E6881">
                                <w:rPr>
                                  <w:rFonts w:ascii="Encode Sans" w:hAnsi="Encode Sans"/>
                                  <w:i/>
                                  <w:iCs/>
                                  <w:sz w:val="22"/>
                                  <w:szCs w:val="22"/>
                                </w:rPr>
                              </w:r>
                              <w:r w:rsidRPr="003E6881">
                                <w:rPr>
                                  <w:rFonts w:ascii="Encode Sans" w:hAnsi="Encode Sans"/>
                                  <w:i/>
                                  <w:iCs/>
                                  <w:sz w:val="22"/>
                                  <w:szCs w:val="22"/>
                                </w:rPr>
                                <w:fldChar w:fldCharType="separate"/>
                              </w:r>
                              <w:r w:rsidRPr="003E6881">
                                <w:rPr>
                                  <w:rStyle w:val="Hyperlink"/>
                                  <w:rFonts w:ascii="Encode Sans" w:hAnsi="Encode Sans"/>
                                  <w:i/>
                                  <w:iCs/>
                                  <w:sz w:val="22"/>
                                  <w:szCs w:val="22"/>
                                </w:rPr>
                                <w:t>Pixabay</w:t>
                              </w:r>
                              <w:proofErr w:type="spellEnd"/>
                              <w:r w:rsidRPr="003E6881">
                                <w:rPr>
                                  <w:rFonts w:ascii="Encode Sans" w:hAnsi="Encode Sans"/>
                                  <w:sz w:val="22"/>
                                  <w:szCs w:val="22"/>
                                </w:rPr>
                                <w:fldChar w:fldCharType="end"/>
                              </w:r>
                              <w:r>
                                <w:rPr>
                                  <w:rFonts w:ascii="Encode Sans" w:hAnsi="Encode Sans"/>
                                  <w:sz w:val="22"/>
                                  <w:szCs w:val="22"/>
                                </w:rPr>
                                <w:t xml:space="preserve">. Free for use and download </w:t>
                              </w:r>
                              <w:proofErr w:type="gramStart"/>
                              <w:r>
                                <w:rPr>
                                  <w:rFonts w:ascii="Encode Sans" w:hAnsi="Encode Sans"/>
                                  <w:sz w:val="22"/>
                                  <w:szCs w:val="22"/>
                                </w:rPr>
                                <w:t xml:space="preserve">via  </w:t>
                              </w:r>
                              <w:proofErr w:type="spellStart"/>
                              <w:r>
                                <w:rPr>
                                  <w:rFonts w:ascii="Encode Sans" w:hAnsi="Encode Sans"/>
                                  <w:sz w:val="22"/>
                                  <w:szCs w:val="22"/>
                                </w:rPr>
                                <w:t>Pixabay</w:t>
                              </w:r>
                              <w:proofErr w:type="spellEnd"/>
                              <w:proofErr w:type="gramEnd"/>
                              <w:r>
                                <w:rPr>
                                  <w:rFonts w:ascii="Encode Sans" w:hAnsi="Encode Sans"/>
                                  <w:sz w:val="22"/>
                                  <w:szCs w:val="22"/>
                                </w:rPr>
                                <w:t xml:space="preserve"> Content 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37AE7" id="Group 12" o:spid="_x0000_s1040" style="position:absolute;margin-left:-207.75pt;margin-top:462pt;width:449pt;height:167.9pt;z-index:252653568;mso-width-relative:margin;mso-height-relative:margin" coordorigin="1586,-3265" coordsize="57029,23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">
                <v:roundrect id="Rounded Rectangle 283" o:spid="_x0000_s1041" style="position:absolute;left:1586;top:-3265;width:57029;height:21767;visibility:visible;mso-wrap-style:square;v-text-anchor:middle" arcsize="1011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" fillcolor="#e3a2b3" strokecolor="white [3212]" strokeweight="2.25pt">
                  <v:stroke joinstyle="miter"/>
                </v:roundrect>
                <v:shape id="Text Box 285" o:spid="_x0000_s1042" type="#_x0000_t202" style="position:absolute;left:43887;top:-285;width:13932;height:20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" filled="f" stroked="f" strokeweight=".5pt">
                  <v:textbox>
                    <w:txbxContent>
                      <w:p w14:paraId="160468A6" w14:textId="77777777" w:rsidR="003E6881" w:rsidRDefault="003E6881" w:rsidP="00FC647C">
                        <w:pPr>
                          <w:spacing w:line="276" w:lineRule="auto"/>
                          <w:jc w:val="both"/>
                          <w:rPr>
                            <w:rFonts w:ascii="Encode Sans" w:hAnsi="Encode Sans"/>
                            <w:sz w:val="22"/>
                            <w:szCs w:val="22"/>
                          </w:rPr>
                        </w:pPr>
                        <w:r w:rsidRPr="003E6881">
                          <w:rPr>
                            <w:rFonts w:ascii="Encode Sans" w:hAnsi="Encode Sans"/>
                            <w:b/>
                            <w:bCs/>
                            <w:sz w:val="22"/>
                            <w:szCs w:val="22"/>
                          </w:rPr>
                          <w:t>D</w:t>
                        </w:r>
                        <w:r w:rsidRPr="003E6881">
                          <w:rPr>
                            <w:rFonts w:ascii="Encode Sans" w:hAnsi="Encode Sans"/>
                            <w:b/>
                            <w:bCs/>
                            <w:sz w:val="22"/>
                            <w:szCs w:val="22"/>
                          </w:rPr>
                          <w:t>NA</w:t>
                        </w:r>
                        <w:r w:rsidRPr="003E6881">
                          <w:rPr>
                            <w:rFonts w:ascii="Encode Sans" w:hAnsi="Encode Sans"/>
                            <w:b/>
                            <w:bCs/>
                            <w:sz w:val="22"/>
                            <w:szCs w:val="22"/>
                          </w:rPr>
                          <w:t xml:space="preserve"> Helix String</w:t>
                        </w:r>
                        <w:r w:rsidRPr="003E6881">
                          <w:rPr>
                            <w:rFonts w:ascii="Encode Sans" w:hAnsi="Encode Sans"/>
                            <w:sz w:val="22"/>
                            <w:szCs w:val="22"/>
                          </w:rPr>
                          <w:t xml:space="preserve"> </w:t>
                        </w:r>
                      </w:p>
                      <w:p w14:paraId="518FDCA5" w14:textId="27953A74" w:rsidR="003E6881" w:rsidRPr="00CB1E00" w:rsidRDefault="003E6881" w:rsidP="003E6881">
                        <w:pPr>
                          <w:spacing w:line="276" w:lineRule="auto"/>
                          <w:rPr>
                            <w:rFonts w:ascii="Encode Sans" w:hAnsi="Encode Sans"/>
                            <w:sz w:val="22"/>
                            <w:szCs w:val="22"/>
                          </w:rPr>
                        </w:pPr>
                        <w:r w:rsidRPr="003E6881">
                          <w:rPr>
                            <w:rFonts w:ascii="Encode Sans" w:hAnsi="Encode Sans"/>
                            <w:sz w:val="22"/>
                            <w:szCs w:val="22"/>
                          </w:rPr>
                          <w:t>royalty-free stock illustration</w:t>
                        </w:r>
                        <w:r>
                          <w:rPr>
                            <w:rFonts w:ascii="Encode Sans" w:hAnsi="Encode Sans"/>
                            <w:sz w:val="22"/>
                            <w:szCs w:val="22"/>
                          </w:rPr>
                          <w:t xml:space="preserve"> </w:t>
                        </w:r>
                        <w:r w:rsidRPr="003E6881">
                          <w:rPr>
                            <w:rFonts w:ascii="Encode Sans" w:hAnsi="Encode Sans"/>
                            <w:i/>
                            <w:iCs/>
                            <w:sz w:val="22"/>
                            <w:szCs w:val="22"/>
                          </w:rPr>
                          <w:t xml:space="preserve">by </w:t>
                        </w:r>
                        <w:proofErr w:type="spellStart"/>
                        <w:r>
                          <w:rPr>
                            <w:rFonts w:ascii="Encode Sans" w:hAnsi="Encode Sans"/>
                            <w:i/>
                            <w:iCs/>
                            <w:sz w:val="22"/>
                            <w:szCs w:val="22"/>
                          </w:rPr>
                          <w:t>qimono</w:t>
                        </w:r>
                        <w:proofErr w:type="spellEnd"/>
                        <w:r w:rsidRPr="003E6881">
                          <w:rPr>
                            <w:rFonts w:ascii="Encode Sans" w:hAnsi="Encode Sans"/>
                            <w:i/>
                            <w:iCs/>
                            <w:sz w:val="22"/>
                            <w:szCs w:val="22"/>
                          </w:rPr>
                          <w:t xml:space="preserve"> via </w:t>
                        </w:r>
                        <w:proofErr w:type="spellStart"/>
                        <w:r w:rsidRPr="003E6881">
                          <w:rPr>
                            <w:rFonts w:ascii="Encode Sans" w:hAnsi="Encode Sans"/>
                            <w:i/>
                            <w:iCs/>
                            <w:sz w:val="22"/>
                            <w:szCs w:val="22"/>
                          </w:rPr>
                          <w:fldChar w:fldCharType="begin"/>
                        </w:r>
                        <w:r w:rsidRPr="003E6881">
                          <w:rPr>
                            <w:rFonts w:ascii="Encode Sans" w:hAnsi="Encode Sans"/>
                            <w:i/>
                            <w:iCs/>
                            <w:sz w:val="22"/>
                            <w:szCs w:val="22"/>
                          </w:rPr>
                          <w:instrText>HYPERLINK "https://pixabay.com/"</w:instrText>
                        </w:r>
                        <w:r w:rsidRPr="003E6881">
                          <w:rPr>
                            <w:rFonts w:ascii="Encode Sans" w:hAnsi="Encode Sans"/>
                            <w:i/>
                            <w:iCs/>
                            <w:sz w:val="22"/>
                            <w:szCs w:val="22"/>
                          </w:rPr>
                        </w:r>
                        <w:r w:rsidRPr="003E6881">
                          <w:rPr>
                            <w:rFonts w:ascii="Encode Sans" w:hAnsi="Encode Sans"/>
                            <w:i/>
                            <w:iCs/>
                            <w:sz w:val="22"/>
                            <w:szCs w:val="22"/>
                          </w:rPr>
                          <w:fldChar w:fldCharType="separate"/>
                        </w:r>
                        <w:r w:rsidRPr="003E6881">
                          <w:rPr>
                            <w:rStyle w:val="Hyperlink"/>
                            <w:rFonts w:ascii="Encode Sans" w:hAnsi="Encode Sans"/>
                            <w:i/>
                            <w:iCs/>
                            <w:sz w:val="22"/>
                            <w:szCs w:val="22"/>
                          </w:rPr>
                          <w:t>Pixabay</w:t>
                        </w:r>
                        <w:proofErr w:type="spellEnd"/>
                        <w:r w:rsidRPr="003E6881">
                          <w:rPr>
                            <w:rFonts w:ascii="Encode Sans" w:hAnsi="Encode Sans"/>
                            <w:sz w:val="22"/>
                            <w:szCs w:val="22"/>
                          </w:rPr>
                          <w:fldChar w:fldCharType="end"/>
                        </w:r>
                        <w:r>
                          <w:rPr>
                            <w:rFonts w:ascii="Encode Sans" w:hAnsi="Encode Sans"/>
                            <w:sz w:val="22"/>
                            <w:szCs w:val="22"/>
                          </w:rPr>
                          <w:t xml:space="preserve">. Free for use and download </w:t>
                        </w:r>
                        <w:proofErr w:type="gramStart"/>
                        <w:r>
                          <w:rPr>
                            <w:rFonts w:ascii="Encode Sans" w:hAnsi="Encode Sans"/>
                            <w:sz w:val="22"/>
                            <w:szCs w:val="22"/>
                          </w:rPr>
                          <w:t xml:space="preserve">via  </w:t>
                        </w:r>
                        <w:proofErr w:type="spellStart"/>
                        <w:r>
                          <w:rPr>
                            <w:rFonts w:ascii="Encode Sans" w:hAnsi="Encode Sans"/>
                            <w:sz w:val="22"/>
                            <w:szCs w:val="22"/>
                          </w:rPr>
                          <w:t>Pixabay</w:t>
                        </w:r>
                        <w:proofErr w:type="spellEnd"/>
                        <w:proofErr w:type="gramEnd"/>
                        <w:r>
                          <w:rPr>
                            <w:rFonts w:ascii="Encode Sans" w:hAnsi="Encode Sans"/>
                            <w:sz w:val="22"/>
                            <w:szCs w:val="22"/>
                          </w:rPr>
                          <w:t xml:space="preserve"> Content License.</w:t>
                        </w:r>
                      </w:p>
                    </w:txbxContent>
                  </v:textbox>
                </v:shape>
              </v:group>
            </w:pict>
          </mc:Fallback>
        </mc:AlternateContent>
      </w:r>
      <w:r w:rsidR="004B2447">
        <w:rPr>
          <w:noProof/>
        </w:rPr>
        <mc:AlternateContent>
          <mc:Choice Requires="wpg">
            <w:drawing>
              <wp:anchor distT="0" distB="0" distL="114300" distR="114300" simplePos="0" relativeHeight="252347392" behindDoc="0" locked="0" layoutInCell="1" allowOverlap="1" wp14:anchorId="03CE0C58" wp14:editId="28FF60D3">
                <wp:simplePos x="0" y="0"/>
                <wp:positionH relativeFrom="column">
                  <wp:posOffset>-242596</wp:posOffset>
                </wp:positionH>
                <wp:positionV relativeFrom="paragraph">
                  <wp:posOffset>1792035</wp:posOffset>
                </wp:positionV>
                <wp:extent cx="3228392" cy="3620277"/>
                <wp:effectExtent l="0" t="0" r="10160" b="12065"/>
                <wp:wrapNone/>
                <wp:docPr id="1" name="Group 1"/>
                <wp:cNvGraphicFramePr/>
                <a:graphic xmlns:a="http://schemas.openxmlformats.org/drawingml/2006/main">
                  <a:graphicData uri="http://schemas.microsoft.com/office/word/2010/wordprocessingGroup">
                    <wpg:wgp>
                      <wpg:cNvGrpSpPr/>
                      <wpg:grpSpPr>
                        <a:xfrm>
                          <a:off x="0" y="0"/>
                          <a:ext cx="3228392" cy="3620277"/>
                          <a:chOff x="0" y="0"/>
                          <a:chExt cx="5024628" cy="2892552"/>
                        </a:xfrm>
                      </wpg:grpSpPr>
                      <wps:wsp>
                        <wps:cNvPr id="15" name="Rounded Rectangle 15"/>
                        <wps:cNvSpPr/>
                        <wps:spPr>
                          <a:xfrm>
                            <a:off x="109728" y="118872"/>
                            <a:ext cx="4914900" cy="277368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F2705"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ounded Rectangle 100"/>
                        <wps:cNvSpPr/>
                        <wps:spPr>
                          <a:xfrm>
                            <a:off x="0" y="0"/>
                            <a:ext cx="4914900" cy="27851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4E3F6" w14:textId="5B27B71C" w:rsidR="00F70361" w:rsidRDefault="00F22DD9" w:rsidP="00F70361">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What is Biotechnology?</w:t>
                              </w:r>
                            </w:p>
                            <w:p w14:paraId="66DCFDEA" w14:textId="77777777" w:rsidR="00F22DD9" w:rsidRPr="00F22DD9" w:rsidRDefault="00F22DD9" w:rsidP="00F22DD9"/>
                            <w:p w14:paraId="25DA2451" w14:textId="1811F1CE" w:rsidR="00F70361" w:rsidRPr="004B2447" w:rsidRDefault="00F22DD9" w:rsidP="00E96460">
                              <w:pPr>
                                <w:jc w:val="both"/>
                                <w:rPr>
                                  <w:rFonts w:cstheme="minorHAnsi"/>
                                  <w:color w:val="000000" w:themeColor="text1"/>
                                </w:rPr>
                              </w:pPr>
                              <w:r w:rsidRPr="004B2447">
                                <w:rPr>
                                  <w:rFonts w:cstheme="minorHAnsi"/>
                                  <w:color w:val="000000"/>
                                </w:rPr>
                                <w:t>Biotechnology includes new tools that were inspired by living things. We see examples of biotechnology in farming, manufacturing, and in medicine. This is very similar to biomanufacturing, but biotechnology focuses on specific tools. In these areas, biotechnology helps us change genes in living things to make them better. We can change genes to help plants grow better or to help people with genetic diseases. Each area of biotechnology does things a little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E0C58" id="Group 1" o:spid="_x0000_s1043" style="position:absolute;margin-left:-19.1pt;margin-top:141.1pt;width:254.2pt;height:285.05pt;z-index:252347392;mso-width-relative:margin;mso-height-relative:margin" coordsize="50246,28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">
                <v:roundrect id="Rounded Rectangle 15" o:spid="_x0000_s1044" style="position:absolute;left:1097;top:1188;width:49149;height:27737;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" fillcolor="#986c7a" strokecolor="#986c7a" strokeweight="1pt">
                  <v:stroke joinstyle="miter"/>
                  <v:textbox>
                    <w:txbxContent>
                      <w:p w14:paraId="4DBF2705"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00" o:spid="_x0000_s1045" style="position:absolute;width:49149;height:27851;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" fillcolor="white [3212]" stroked="f" strokeweight="1pt">
                  <v:stroke joinstyle="miter"/>
                  <v:textbox>
                    <w:txbxContent>
                      <w:p w14:paraId="38F4E3F6" w14:textId="5B27B71C" w:rsidR="00F70361" w:rsidRDefault="00F22DD9" w:rsidP="00F70361">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What is Biotechnology?</w:t>
                        </w:r>
                      </w:p>
                      <w:p w14:paraId="66DCFDEA" w14:textId="77777777" w:rsidR="00F22DD9" w:rsidRPr="00F22DD9" w:rsidRDefault="00F22DD9" w:rsidP="00F22DD9"/>
                      <w:p w14:paraId="25DA2451" w14:textId="1811F1CE" w:rsidR="00F70361" w:rsidRPr="004B2447" w:rsidRDefault="00F22DD9" w:rsidP="00E96460">
                        <w:pPr>
                          <w:jc w:val="both"/>
                          <w:rPr>
                            <w:rFonts w:cstheme="minorHAnsi"/>
                            <w:color w:val="000000" w:themeColor="text1"/>
                          </w:rPr>
                        </w:pPr>
                        <w:r w:rsidRPr="004B2447">
                          <w:rPr>
                            <w:rFonts w:cstheme="minorHAnsi"/>
                            <w:color w:val="000000"/>
                          </w:rPr>
                          <w:t>Biotechnology includes new tools that were inspired by living things. We see examples of biotechnology in farming, manufacturing, and in medicine. This is very similar to biomanufacturing, but biotechnology focuses on specific tools. In these areas, biotechnology helps us change genes in living things to make them better. We can change genes to help plants grow better or to help people with genetic diseases. Each area of biotechnology does things a little bit differently.</w:t>
                        </w:r>
                      </w:p>
                    </w:txbxContent>
                  </v:textbox>
                </v:roundrect>
              </v:group>
            </w:pict>
          </mc:Fallback>
        </mc:AlternateContent>
      </w:r>
      <w:r w:rsidR="00D10D07">
        <w:br w:type="page"/>
      </w:r>
    </w:p>
    <w:p w14:paraId="3C34F30F" w14:textId="5E326009" w:rsidR="006D156D" w:rsidRDefault="003E6881" w:rsidP="006D156D">
      <w:r>
        <w:rPr>
          <w:noProof/>
        </w:rPr>
        <w:lastRenderedPageBreak/>
        <mc:AlternateContent>
          <mc:Choice Requires="wpg">
            <w:drawing>
              <wp:anchor distT="0" distB="0" distL="114300" distR="114300" simplePos="0" relativeHeight="252414976" behindDoc="0" locked="0" layoutInCell="1" allowOverlap="1" wp14:anchorId="043EA460" wp14:editId="22435EF2">
                <wp:simplePos x="0" y="0"/>
                <wp:positionH relativeFrom="column">
                  <wp:posOffset>-569872</wp:posOffset>
                </wp:positionH>
                <wp:positionV relativeFrom="paragraph">
                  <wp:posOffset>-314440</wp:posOffset>
                </wp:positionV>
                <wp:extent cx="3432810" cy="3362036"/>
                <wp:effectExtent l="0" t="0" r="8890" b="16510"/>
                <wp:wrapNone/>
                <wp:docPr id="20" name="Group 20"/>
                <wp:cNvGraphicFramePr/>
                <a:graphic xmlns:a="http://schemas.openxmlformats.org/drawingml/2006/main">
                  <a:graphicData uri="http://schemas.microsoft.com/office/word/2010/wordprocessingGroup">
                    <wpg:wgp>
                      <wpg:cNvGrpSpPr/>
                      <wpg:grpSpPr>
                        <a:xfrm>
                          <a:off x="0" y="0"/>
                          <a:ext cx="3432810" cy="3362036"/>
                          <a:chOff x="0" y="0"/>
                          <a:chExt cx="7223125" cy="1978842"/>
                        </a:xfrm>
                      </wpg:grpSpPr>
                      <wps:wsp>
                        <wps:cNvPr id="17" name="Rounded Rectangle 17"/>
                        <wps:cNvSpPr/>
                        <wps:spPr>
                          <a:xfrm>
                            <a:off x="91440" y="130629"/>
                            <a:ext cx="7131685" cy="1848213"/>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328E8" w14:textId="77777777" w:rsidR="005B0EBA" w:rsidRPr="000C6739" w:rsidRDefault="005B0EBA"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0"/>
                            <a:ext cx="7131685" cy="186309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2BDD0" w14:textId="4D24EE64" w:rsidR="00FC647C" w:rsidRPr="004B2447" w:rsidRDefault="00FC647C" w:rsidP="004B2447">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Industrial Biotechnology</w:t>
                              </w:r>
                            </w:p>
                            <w:p w14:paraId="61EE2A53" w14:textId="77777777" w:rsidR="00FC647C" w:rsidRPr="00FC647C" w:rsidRDefault="00FC647C" w:rsidP="004B2447">
                              <w:pPr>
                                <w:jc w:val="both"/>
                                <w:rPr>
                                  <w:rFonts w:eastAsia="Times New Roman" w:cstheme="minorHAnsi"/>
                                  <w:sz w:val="28"/>
                                  <w:szCs w:val="28"/>
                                </w:rPr>
                              </w:pPr>
                              <w:r w:rsidRPr="00FC647C">
                                <w:rPr>
                                  <w:rFonts w:eastAsia="Times New Roman" w:cstheme="minorHAnsi"/>
                                  <w:b/>
                                  <w:bCs/>
                                  <w:color w:val="000000"/>
                                </w:rPr>
                                <w:t>Industrial biotechnology</w:t>
                              </w:r>
                              <w:r w:rsidRPr="00FC647C">
                                <w:rPr>
                                  <w:rFonts w:eastAsia="Times New Roman" w:cstheme="minorHAnsi"/>
                                  <w:color w:val="000000"/>
                                </w:rPr>
                                <w:t xml:space="preserve">, sometimes called </w:t>
                              </w:r>
                              <w:r w:rsidRPr="00FC647C">
                                <w:rPr>
                                  <w:rFonts w:eastAsia="Times New Roman" w:cstheme="minorHAnsi"/>
                                  <w:b/>
                                  <w:bCs/>
                                  <w:color w:val="000000"/>
                                </w:rPr>
                                <w:t>biomanufacturing</w:t>
                              </w:r>
                              <w:r w:rsidRPr="00FC647C">
                                <w:rPr>
                                  <w:rFonts w:eastAsia="Times New Roman" w:cstheme="minorHAnsi"/>
                                  <w:color w:val="000000"/>
                                </w:rPr>
                                <w:t xml:space="preserve">, helps us make chemicals, energy, and materials. It can do this by using processes we find in nature and using them to help us. One example is cheese! Cheese starts out as milk, but how does it become cheese? Well, bacteria </w:t>
                              </w:r>
                              <w:r w:rsidRPr="00FC647C">
                                <w:rPr>
                                  <w:rFonts w:eastAsia="Times New Roman" w:cstheme="minorHAnsi"/>
                                  <w:b/>
                                  <w:bCs/>
                                  <w:color w:val="000000"/>
                                </w:rPr>
                                <w:t>ferment</w:t>
                              </w:r>
                              <w:r w:rsidRPr="00FC647C">
                                <w:rPr>
                                  <w:rFonts w:eastAsia="Times New Roman" w:cstheme="minorHAnsi"/>
                                  <w:color w:val="000000"/>
                                </w:rPr>
                                <w:t xml:space="preserve"> it. </w:t>
                              </w:r>
                              <w:r w:rsidRPr="00FC647C">
                                <w:rPr>
                                  <w:rFonts w:eastAsia="Times New Roman" w:cstheme="minorHAnsi"/>
                                  <w:b/>
                                  <w:bCs/>
                                  <w:color w:val="000000"/>
                                </w:rPr>
                                <w:t xml:space="preserve">Fermentation </w:t>
                              </w:r>
                              <w:r w:rsidRPr="00FC647C">
                                <w:rPr>
                                  <w:rFonts w:eastAsia="Times New Roman" w:cstheme="minorHAnsi"/>
                                  <w:color w:val="000000"/>
                                </w:rPr>
                                <w:t>is a process in which bacteria, fungi, or yeast eat some chemicals and make them hotter. The bacteria make the milk hotter and make new chemicals, which turn the milk into cheese. A similar thing happens to bread and yogurt. </w:t>
                              </w:r>
                            </w:p>
                            <w:p w14:paraId="08DAA89E" w14:textId="77777777" w:rsidR="00FC647C" w:rsidRPr="00FC647C" w:rsidRDefault="00FC647C" w:rsidP="00FC647C">
                              <w:pPr>
                                <w:rPr>
                                  <w:rFonts w:ascii="Times New Roman" w:eastAsia="Times New Roman" w:hAnsi="Times New Roman" w:cs="Times New Roman"/>
                                </w:rPr>
                              </w:pPr>
                            </w:p>
                            <w:p w14:paraId="28C7EDCD" w14:textId="3A8A2D07" w:rsidR="008C0A24" w:rsidRPr="000C6739" w:rsidRDefault="008C0A24" w:rsidP="00FC647C">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EA460" id="Group 20" o:spid="_x0000_s1046" style="position:absolute;margin-left:-44.85pt;margin-top:-24.75pt;width:270.3pt;height:264.75pt;z-index:252414976;mso-width-relative:margin;mso-height-relative:margin" coordsize="72231,19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">
                <v:roundrect id="Rounded Rectangle 17" o:spid="_x0000_s1047" style="position:absolute;left:914;top:1306;width:71317;height:18482;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" fillcolor="#986c7a" strokecolor="#986c7a" strokeweight="1pt">
                  <v:stroke joinstyle="miter"/>
                  <v:textbox>
                    <w:txbxContent>
                      <w:p w14:paraId="2C8328E8" w14:textId="77777777" w:rsidR="005B0EBA" w:rsidRPr="000C6739" w:rsidRDefault="005B0EBA" w:rsidP="00237959">
                        <w:pPr>
                          <w:pStyle w:val="Heading2"/>
                          <w:spacing w:line="276" w:lineRule="auto"/>
                          <w:jc w:val="both"/>
                          <w:rPr>
                            <w:rFonts w:ascii="Encode Sans" w:hAnsi="Encode Sans"/>
                            <w:b w:val="0"/>
                            <w:bCs/>
                            <w:szCs w:val="36"/>
                          </w:rPr>
                        </w:pPr>
                      </w:p>
                    </w:txbxContent>
                  </v:textbox>
                </v:roundrect>
                <v:roundrect id="Rounded Rectangle 9" o:spid="_x0000_s1048" style="position:absolute;width:71316;height:18630;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" fillcolor="white [3212]" stroked="f" strokeweight="1pt">
                  <v:stroke joinstyle="miter"/>
                  <v:textbox>
                    <w:txbxContent>
                      <w:p w14:paraId="5702BDD0" w14:textId="4D24EE64" w:rsidR="00FC647C" w:rsidRPr="004B2447" w:rsidRDefault="00FC647C" w:rsidP="004B2447">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Industrial Biotechnology</w:t>
                        </w:r>
                      </w:p>
                      <w:p w14:paraId="61EE2A53" w14:textId="77777777" w:rsidR="00FC647C" w:rsidRPr="00FC647C" w:rsidRDefault="00FC647C" w:rsidP="004B2447">
                        <w:pPr>
                          <w:jc w:val="both"/>
                          <w:rPr>
                            <w:rFonts w:eastAsia="Times New Roman" w:cstheme="minorHAnsi"/>
                            <w:sz w:val="28"/>
                            <w:szCs w:val="28"/>
                          </w:rPr>
                        </w:pPr>
                        <w:r w:rsidRPr="00FC647C">
                          <w:rPr>
                            <w:rFonts w:eastAsia="Times New Roman" w:cstheme="minorHAnsi"/>
                            <w:b/>
                            <w:bCs/>
                            <w:color w:val="000000"/>
                          </w:rPr>
                          <w:t>Industrial biotechnology</w:t>
                        </w:r>
                        <w:r w:rsidRPr="00FC647C">
                          <w:rPr>
                            <w:rFonts w:eastAsia="Times New Roman" w:cstheme="minorHAnsi"/>
                            <w:color w:val="000000"/>
                          </w:rPr>
                          <w:t xml:space="preserve">, sometimes called </w:t>
                        </w:r>
                        <w:r w:rsidRPr="00FC647C">
                          <w:rPr>
                            <w:rFonts w:eastAsia="Times New Roman" w:cstheme="minorHAnsi"/>
                            <w:b/>
                            <w:bCs/>
                            <w:color w:val="000000"/>
                          </w:rPr>
                          <w:t>biomanufacturing</w:t>
                        </w:r>
                        <w:r w:rsidRPr="00FC647C">
                          <w:rPr>
                            <w:rFonts w:eastAsia="Times New Roman" w:cstheme="minorHAnsi"/>
                            <w:color w:val="000000"/>
                          </w:rPr>
                          <w:t xml:space="preserve">, helps us make chemicals, energy, and materials. It can do this by using processes we find in nature and using them to help us. One example is cheese! Cheese starts out as milk, but how does it become cheese? Well, bacteria </w:t>
                        </w:r>
                        <w:r w:rsidRPr="00FC647C">
                          <w:rPr>
                            <w:rFonts w:eastAsia="Times New Roman" w:cstheme="minorHAnsi"/>
                            <w:b/>
                            <w:bCs/>
                            <w:color w:val="000000"/>
                          </w:rPr>
                          <w:t>ferment</w:t>
                        </w:r>
                        <w:r w:rsidRPr="00FC647C">
                          <w:rPr>
                            <w:rFonts w:eastAsia="Times New Roman" w:cstheme="minorHAnsi"/>
                            <w:color w:val="000000"/>
                          </w:rPr>
                          <w:t xml:space="preserve"> it. </w:t>
                        </w:r>
                        <w:r w:rsidRPr="00FC647C">
                          <w:rPr>
                            <w:rFonts w:eastAsia="Times New Roman" w:cstheme="minorHAnsi"/>
                            <w:b/>
                            <w:bCs/>
                            <w:color w:val="000000"/>
                          </w:rPr>
                          <w:t xml:space="preserve">Fermentation </w:t>
                        </w:r>
                        <w:r w:rsidRPr="00FC647C">
                          <w:rPr>
                            <w:rFonts w:eastAsia="Times New Roman" w:cstheme="minorHAnsi"/>
                            <w:color w:val="000000"/>
                          </w:rPr>
                          <w:t>is a process in which bacteria, fungi, or yeast eat some chemicals and make them hotter. The bacteria make the milk hotter and make new chemicals, which turn the milk into cheese. A similar thing happens to bread and yogurt. </w:t>
                        </w:r>
                      </w:p>
                      <w:p w14:paraId="08DAA89E" w14:textId="77777777" w:rsidR="00FC647C" w:rsidRPr="00FC647C" w:rsidRDefault="00FC647C" w:rsidP="00FC647C">
                        <w:pPr>
                          <w:rPr>
                            <w:rFonts w:ascii="Times New Roman" w:eastAsia="Times New Roman" w:hAnsi="Times New Roman" w:cs="Times New Roman"/>
                          </w:rPr>
                        </w:pPr>
                      </w:p>
                      <w:p w14:paraId="28C7EDCD" w14:textId="3A8A2D07" w:rsidR="008C0A24" w:rsidRPr="000C6739" w:rsidRDefault="008C0A24" w:rsidP="00FC647C">
                        <w:pPr>
                          <w:pStyle w:val="Heading2"/>
                          <w:spacing w:line="276" w:lineRule="auto"/>
                          <w:jc w:val="both"/>
                          <w:rPr>
                            <w:rFonts w:ascii="Encode Sans" w:hAnsi="Encode Sans"/>
                            <w:b w:val="0"/>
                            <w:bCs/>
                            <w:szCs w:val="36"/>
                          </w:rPr>
                        </w:pPr>
                      </w:p>
                    </w:txbxContent>
                  </v:textbox>
                </v:roundrect>
              </v:group>
            </w:pict>
          </mc:Fallback>
        </mc:AlternateContent>
      </w:r>
      <w:r w:rsidR="00FC647C">
        <w:rPr>
          <w:noProof/>
        </w:rPr>
        <w:drawing>
          <wp:anchor distT="0" distB="0" distL="114300" distR="114300" simplePos="0" relativeHeight="252643328" behindDoc="1" locked="0" layoutInCell="1" allowOverlap="1" wp14:anchorId="581D69A4" wp14:editId="724B42B8">
            <wp:simplePos x="0" y="0"/>
            <wp:positionH relativeFrom="column">
              <wp:posOffset>-913765</wp:posOffset>
            </wp:positionH>
            <wp:positionV relativeFrom="paragraph">
              <wp:posOffset>-994410</wp:posOffset>
            </wp:positionV>
            <wp:extent cx="7849870" cy="10159365"/>
            <wp:effectExtent l="0" t="0" r="0" b="635"/>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49870" cy="10159365"/>
                    </a:xfrm>
                    <a:prstGeom prst="rect">
                      <a:avLst/>
                    </a:prstGeom>
                  </pic:spPr>
                </pic:pic>
              </a:graphicData>
            </a:graphic>
            <wp14:sizeRelH relativeFrom="page">
              <wp14:pctWidth>0</wp14:pctWidth>
            </wp14:sizeRelH>
            <wp14:sizeRelV relativeFrom="page">
              <wp14:pctHeight>0</wp14:pctHeight>
            </wp14:sizeRelV>
          </wp:anchor>
        </w:drawing>
      </w:r>
    </w:p>
    <w:p w14:paraId="589CB909" w14:textId="7E429131" w:rsidR="006D156D" w:rsidRDefault="00415BD6" w:rsidP="006D156D">
      <w:r>
        <w:rPr>
          <w:b/>
          <w:noProof/>
          <w:color w:val="000000"/>
          <w:sz w:val="22"/>
          <w:szCs w:val="22"/>
        </w:rPr>
        <w:drawing>
          <wp:anchor distT="0" distB="0" distL="114300" distR="114300" simplePos="0" relativeHeight="252663808" behindDoc="0" locked="0" layoutInCell="1" allowOverlap="1" wp14:anchorId="137C704C" wp14:editId="4A0B701E">
            <wp:simplePos x="0" y="0"/>
            <wp:positionH relativeFrom="column">
              <wp:posOffset>3539952</wp:posOffset>
            </wp:positionH>
            <wp:positionV relativeFrom="paragraph">
              <wp:posOffset>3175923</wp:posOffset>
            </wp:positionV>
            <wp:extent cx="2581662" cy="1721108"/>
            <wp:effectExtent l="0" t="0" r="0" b="6350"/>
            <wp:wrapNone/>
            <wp:docPr id="967120325" name="Picture 96712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0325" name="Picture 967120325"/>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581662" cy="1721108"/>
                    </a:xfrm>
                    <a:prstGeom prst="rect">
                      <a:avLst/>
                    </a:prstGeom>
                    <a:ln/>
                    <a:effectLst>
                      <a:softEdge rad="50800"/>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350464" behindDoc="0" locked="0" layoutInCell="1" allowOverlap="1" wp14:anchorId="43A5175A" wp14:editId="550D485B">
                <wp:simplePos x="0" y="0"/>
                <wp:positionH relativeFrom="column">
                  <wp:posOffset>3137094</wp:posOffset>
                </wp:positionH>
                <wp:positionV relativeFrom="paragraph">
                  <wp:posOffset>207299</wp:posOffset>
                </wp:positionV>
                <wp:extent cx="3399440" cy="6550090"/>
                <wp:effectExtent l="0" t="0" r="17145" b="15875"/>
                <wp:wrapNone/>
                <wp:docPr id="19" name="Group 19"/>
                <wp:cNvGraphicFramePr/>
                <a:graphic xmlns:a="http://schemas.openxmlformats.org/drawingml/2006/main">
                  <a:graphicData uri="http://schemas.microsoft.com/office/word/2010/wordprocessingGroup">
                    <wpg:wgp>
                      <wpg:cNvGrpSpPr/>
                      <wpg:grpSpPr>
                        <a:xfrm>
                          <a:off x="0" y="0"/>
                          <a:ext cx="3399440" cy="6550090"/>
                          <a:chOff x="0" y="0"/>
                          <a:chExt cx="7236187" cy="2241913"/>
                        </a:xfrm>
                      </wpg:grpSpPr>
                      <wps:wsp>
                        <wps:cNvPr id="16" name="Rounded Rectangle 16"/>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C5BEB" w14:textId="77777777" w:rsidR="005B0EBA" w:rsidRPr="000C6739" w:rsidRDefault="005B0EBA"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Rounded Rectangle 241"/>
                        <wps:cNvSpPr/>
                        <wps:spPr>
                          <a:xfrm>
                            <a:off x="0" y="0"/>
                            <a:ext cx="7131685" cy="21374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C4E43" w14:textId="2EAA17A3" w:rsidR="0086527B" w:rsidRDefault="00FC647C" w:rsidP="00CB1E00">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Medical Biotechnology</w:t>
                              </w:r>
                            </w:p>
                            <w:p w14:paraId="5D5A9F66" w14:textId="77777777" w:rsidR="00FC647C" w:rsidRPr="00FC647C" w:rsidRDefault="00FC647C" w:rsidP="00FC647C"/>
                            <w:p w14:paraId="58C328AC" w14:textId="77777777" w:rsidR="00E97576" w:rsidRDefault="00DF78D6" w:rsidP="004B2447">
                              <w:pPr>
                                <w:jc w:val="both"/>
                                <w:rPr>
                                  <w:rFonts w:cstheme="minorHAnsi"/>
                                  <w:color w:val="000000"/>
                                </w:rPr>
                              </w:pPr>
                              <w:r w:rsidRPr="004B2447">
                                <w:rPr>
                                  <w:rFonts w:cstheme="minorHAnsi"/>
                                  <w:b/>
                                  <w:bCs/>
                                  <w:color w:val="000000"/>
                                </w:rPr>
                                <w:t>Medical biotechnology</w:t>
                              </w:r>
                              <w:r w:rsidRPr="004B2447">
                                <w:rPr>
                                  <w:rFonts w:cstheme="minorHAnsi"/>
                                  <w:color w:val="000000"/>
                                </w:rPr>
                                <w:t xml:space="preserve"> is like </w:t>
                              </w:r>
                              <w:r w:rsidRPr="004B2447">
                                <w:rPr>
                                  <w:rFonts w:cstheme="minorHAnsi"/>
                                  <w:b/>
                                  <w:bCs/>
                                  <w:color w:val="000000"/>
                                </w:rPr>
                                <w:t>industrial biotechnology</w:t>
                              </w:r>
                              <w:r w:rsidRPr="004B2447">
                                <w:rPr>
                                  <w:rFonts w:cstheme="minorHAnsi"/>
                                  <w:color w:val="000000"/>
                                </w:rPr>
                                <w:t>, but it focuses specifically on medicine. For example, we see fungi, like mushrooms, all the time. Well, some of these fungi can protect themselves from bacteria. This is just something they can do on their own. Some scientists thought the fungi might be able to help us too. By studying how the fungi protect themselves we can create medicine. This is how we got penicillin.</w:t>
                              </w:r>
                            </w:p>
                            <w:p w14:paraId="5603677D" w14:textId="77777777" w:rsidR="00E97576" w:rsidRDefault="00E97576" w:rsidP="004B2447">
                              <w:pPr>
                                <w:jc w:val="both"/>
                                <w:rPr>
                                  <w:rFonts w:cstheme="minorHAnsi"/>
                                  <w:color w:val="000000"/>
                                </w:rPr>
                              </w:pPr>
                            </w:p>
                            <w:p w14:paraId="0BC31926" w14:textId="77777777" w:rsidR="00E97576" w:rsidRDefault="00E97576" w:rsidP="004B2447">
                              <w:pPr>
                                <w:jc w:val="both"/>
                                <w:rPr>
                                  <w:rFonts w:cstheme="minorHAnsi"/>
                                  <w:color w:val="000000"/>
                                </w:rPr>
                              </w:pPr>
                            </w:p>
                            <w:p w14:paraId="17BB7597" w14:textId="77777777" w:rsidR="00E97576" w:rsidRDefault="00E97576" w:rsidP="004B2447">
                              <w:pPr>
                                <w:jc w:val="both"/>
                                <w:rPr>
                                  <w:rFonts w:cstheme="minorHAnsi"/>
                                  <w:color w:val="000000"/>
                                </w:rPr>
                              </w:pPr>
                            </w:p>
                            <w:p w14:paraId="0A7512D8" w14:textId="77777777" w:rsidR="00E97576" w:rsidRDefault="00E97576" w:rsidP="004B2447">
                              <w:pPr>
                                <w:jc w:val="both"/>
                                <w:rPr>
                                  <w:rFonts w:cstheme="minorHAnsi"/>
                                  <w:color w:val="000000"/>
                                </w:rPr>
                              </w:pPr>
                            </w:p>
                            <w:p w14:paraId="3E1A5B46" w14:textId="77777777" w:rsidR="00E97576" w:rsidRDefault="00E97576" w:rsidP="004B2447">
                              <w:pPr>
                                <w:jc w:val="both"/>
                                <w:rPr>
                                  <w:rFonts w:cstheme="minorHAnsi"/>
                                  <w:color w:val="000000"/>
                                </w:rPr>
                              </w:pPr>
                            </w:p>
                            <w:p w14:paraId="07D1E5EE" w14:textId="77777777" w:rsidR="00E97576" w:rsidRDefault="00E97576" w:rsidP="004B2447">
                              <w:pPr>
                                <w:jc w:val="both"/>
                                <w:rPr>
                                  <w:rFonts w:cstheme="minorHAnsi"/>
                                  <w:color w:val="000000"/>
                                </w:rPr>
                              </w:pPr>
                            </w:p>
                            <w:p w14:paraId="1E90DD4F" w14:textId="77777777" w:rsidR="00E97576" w:rsidRDefault="00E97576" w:rsidP="004B2447">
                              <w:pPr>
                                <w:jc w:val="both"/>
                                <w:rPr>
                                  <w:rFonts w:cstheme="minorHAnsi"/>
                                  <w:color w:val="000000"/>
                                </w:rPr>
                              </w:pPr>
                            </w:p>
                            <w:p w14:paraId="716548B8" w14:textId="77777777" w:rsidR="00E97576" w:rsidRDefault="00E97576" w:rsidP="004B2447">
                              <w:pPr>
                                <w:jc w:val="both"/>
                                <w:rPr>
                                  <w:rFonts w:cstheme="minorHAnsi"/>
                                  <w:color w:val="000000"/>
                                </w:rPr>
                              </w:pPr>
                            </w:p>
                            <w:p w14:paraId="0299AC26" w14:textId="77777777" w:rsidR="00E97576" w:rsidRDefault="00E97576" w:rsidP="004B2447">
                              <w:pPr>
                                <w:jc w:val="both"/>
                                <w:rPr>
                                  <w:rFonts w:cstheme="minorHAnsi"/>
                                  <w:color w:val="000000"/>
                                </w:rPr>
                              </w:pPr>
                            </w:p>
                            <w:p w14:paraId="7E207C0F" w14:textId="77777777" w:rsidR="00E97576" w:rsidRDefault="00E97576" w:rsidP="004B2447">
                              <w:pPr>
                                <w:jc w:val="both"/>
                                <w:rPr>
                                  <w:rFonts w:cstheme="minorHAnsi"/>
                                  <w:color w:val="000000"/>
                                </w:rPr>
                              </w:pPr>
                            </w:p>
                            <w:p w14:paraId="3BA9854F" w14:textId="77777777" w:rsidR="00E97576" w:rsidRDefault="00E97576" w:rsidP="004B2447">
                              <w:pPr>
                                <w:jc w:val="both"/>
                                <w:rPr>
                                  <w:rFonts w:cstheme="minorHAnsi"/>
                                  <w:color w:val="000000"/>
                                </w:rPr>
                              </w:pPr>
                            </w:p>
                            <w:p w14:paraId="58447423" w14:textId="77777777" w:rsidR="00E97576" w:rsidRDefault="00E97576" w:rsidP="004B2447">
                              <w:pPr>
                                <w:jc w:val="both"/>
                                <w:rPr>
                                  <w:rFonts w:cstheme="minorHAnsi"/>
                                  <w:color w:val="000000"/>
                                </w:rPr>
                              </w:pPr>
                            </w:p>
                            <w:p w14:paraId="0836F0C1" w14:textId="77777777" w:rsidR="00E97576" w:rsidRDefault="00E97576" w:rsidP="004B2447">
                              <w:pPr>
                                <w:jc w:val="both"/>
                                <w:rPr>
                                  <w:rFonts w:cstheme="minorHAnsi"/>
                                  <w:color w:val="000000"/>
                                </w:rPr>
                              </w:pPr>
                            </w:p>
                            <w:p w14:paraId="3B568CB3" w14:textId="77777777" w:rsidR="00E97576" w:rsidRDefault="00E97576" w:rsidP="004B2447">
                              <w:pPr>
                                <w:jc w:val="both"/>
                                <w:rPr>
                                  <w:rFonts w:cstheme="minorHAnsi"/>
                                  <w:color w:val="000000"/>
                                </w:rPr>
                              </w:pPr>
                            </w:p>
                            <w:p w14:paraId="2A93286C" w14:textId="17DF395C" w:rsidR="00CB1E00" w:rsidRPr="00E97576" w:rsidRDefault="00E97576" w:rsidP="00E97576">
                              <w:pPr>
                                <w:jc w:val="center"/>
                                <w:rPr>
                                  <w:rFonts w:cstheme="minorHAnsi"/>
                                  <w:b/>
                                  <w:color w:val="000000" w:themeColor="text1"/>
                                  <w:sz w:val="18"/>
                                  <w:szCs w:val="18"/>
                                </w:rPr>
                              </w:pPr>
                              <w:r w:rsidRPr="00E97576">
                                <w:rPr>
                                  <w:rFonts w:cstheme="minorHAnsi"/>
                                  <w:color w:val="000000" w:themeColor="text1"/>
                                  <w:sz w:val="20"/>
                                  <w:szCs w:val="20"/>
                                </w:rPr>
                                <w:t>"</w:t>
                              </w:r>
                              <w:hyperlink r:id="rId9" w:history="1">
                                <w:r w:rsidRPr="00E97576">
                                  <w:rPr>
                                    <w:rFonts w:cstheme="minorHAnsi"/>
                                    <w:color w:val="000000" w:themeColor="text1"/>
                                    <w:sz w:val="20"/>
                                    <w:szCs w:val="20"/>
                                  </w:rPr>
                                  <w:t>Biotechnology</w:t>
                                </w:r>
                              </w:hyperlink>
                              <w:r w:rsidRPr="00E97576">
                                <w:rPr>
                                  <w:rFonts w:cstheme="minorHAnsi"/>
                                  <w:color w:val="000000" w:themeColor="text1"/>
                                  <w:sz w:val="20"/>
                                  <w:szCs w:val="20"/>
                                </w:rPr>
                                <w:t>" by </w:t>
                              </w:r>
                              <w:hyperlink r:id="rId10" w:history="1">
                                <w:r w:rsidRPr="00E97576">
                                  <w:rPr>
                                    <w:rFonts w:cstheme="minorHAnsi"/>
                                    <w:color w:val="000000" w:themeColor="text1"/>
                                    <w:sz w:val="20"/>
                                    <w:szCs w:val="20"/>
                                  </w:rPr>
                                  <w:t>Idaho National Laboratory</w:t>
                                </w:r>
                              </w:hyperlink>
                              <w:r w:rsidRPr="00E97576">
                                <w:rPr>
                                  <w:rFonts w:cstheme="minorHAnsi"/>
                                  <w:color w:val="000000" w:themeColor="text1"/>
                                  <w:sz w:val="20"/>
                                  <w:szCs w:val="20"/>
                                </w:rPr>
                                <w:t> is licensed under </w:t>
                              </w:r>
                              <w:hyperlink r:id="rId11" w:history="1">
                                <w:r w:rsidRPr="00E97576">
                                  <w:rPr>
                                    <w:rFonts w:cstheme="minorHAnsi"/>
                                    <w:color w:val="000000" w:themeColor="text1"/>
                                    <w:sz w:val="20"/>
                                    <w:szCs w:val="20"/>
                                  </w:rPr>
                                  <w:t>CC BY 2.0</w:t>
                                </w:r>
                              </w:hyperlink>
                              <w:r w:rsidRPr="00E97576">
                                <w:rPr>
                                  <w:rFonts w:cstheme="minorHAnsi"/>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5175A" id="Group 19" o:spid="_x0000_s1049" style="position:absolute;margin-left:247pt;margin-top:16.3pt;width:267.65pt;height:515.75pt;z-index:252350464;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">
                <v:roundrect id="Rounded Rectangle 16" o:spid="_x0000_s1050"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wmM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5PobCAXD8AAAD//wMAUEsBAi0AFAAGAAgAAAAhANvh9svuAAAAhQEAABMAAAAAAAAA&#13;&#10;AAAAAAAAAAAAAFtDb250ZW50X1R5cGVzXS54bWxQSwECLQAUAAYACAAAACEAWvQsW78AAAAVAQAA&#13;&#10;CwAAAAAAAAAAAAAAAAAfAQAAX3JlbHMvLnJlbHNQSwECLQAUAAYACAAAACEA/SMJjMYAAADgAAAA&#13;&#10;DwAAAAAAAAAAAAAAAAAHAgAAZHJzL2Rvd25yZXYueG1sUEsFBgAAAAADAAMAtwAAAPoCAAAAAA==&#13;&#10;" fillcolor="#986c7a" strokecolor="#986c7a" strokeweight="1pt">
                  <v:stroke joinstyle="miter"/>
                  <v:textbox>
                    <w:txbxContent>
                      <w:p w14:paraId="487C5BEB" w14:textId="77777777" w:rsidR="005B0EBA" w:rsidRPr="000C6739" w:rsidRDefault="005B0EBA" w:rsidP="00237959">
                        <w:pPr>
                          <w:pStyle w:val="Heading2"/>
                          <w:spacing w:line="276" w:lineRule="auto"/>
                          <w:jc w:val="both"/>
                          <w:rPr>
                            <w:rFonts w:ascii="Encode Sans" w:hAnsi="Encode Sans"/>
                            <w:b w:val="0"/>
                            <w:bCs/>
                            <w:szCs w:val="36"/>
                          </w:rPr>
                        </w:pPr>
                      </w:p>
                    </w:txbxContent>
                  </v:textbox>
                </v:roundrect>
                <v:roundrect id="Rounded Rectangle 241" o:spid="_x0000_s1051"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" fillcolor="white [3212]" stroked="f" strokeweight="1pt">
                  <v:stroke joinstyle="miter"/>
                  <v:textbox>
                    <w:txbxContent>
                      <w:p w14:paraId="3E3C4E43" w14:textId="2EAA17A3" w:rsidR="0086527B" w:rsidRDefault="00FC647C" w:rsidP="00CB1E00">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Medical Biotechnology</w:t>
                        </w:r>
                      </w:p>
                      <w:p w14:paraId="5D5A9F66" w14:textId="77777777" w:rsidR="00FC647C" w:rsidRPr="00FC647C" w:rsidRDefault="00FC647C" w:rsidP="00FC647C"/>
                      <w:p w14:paraId="58C328AC" w14:textId="77777777" w:rsidR="00E97576" w:rsidRDefault="00DF78D6" w:rsidP="004B2447">
                        <w:pPr>
                          <w:jc w:val="both"/>
                          <w:rPr>
                            <w:rFonts w:cstheme="minorHAnsi"/>
                            <w:color w:val="000000"/>
                          </w:rPr>
                        </w:pPr>
                        <w:r w:rsidRPr="004B2447">
                          <w:rPr>
                            <w:rFonts w:cstheme="minorHAnsi"/>
                            <w:b/>
                            <w:bCs/>
                            <w:color w:val="000000"/>
                          </w:rPr>
                          <w:t>Medical biotechnology</w:t>
                        </w:r>
                        <w:r w:rsidRPr="004B2447">
                          <w:rPr>
                            <w:rFonts w:cstheme="minorHAnsi"/>
                            <w:color w:val="000000"/>
                          </w:rPr>
                          <w:t xml:space="preserve"> is like </w:t>
                        </w:r>
                        <w:r w:rsidRPr="004B2447">
                          <w:rPr>
                            <w:rFonts w:cstheme="minorHAnsi"/>
                            <w:b/>
                            <w:bCs/>
                            <w:color w:val="000000"/>
                          </w:rPr>
                          <w:t>industrial biotechnology</w:t>
                        </w:r>
                        <w:r w:rsidRPr="004B2447">
                          <w:rPr>
                            <w:rFonts w:cstheme="minorHAnsi"/>
                            <w:color w:val="000000"/>
                          </w:rPr>
                          <w:t>, but it focuses specifically on medicine. For example, we see fungi, like mushrooms, all the time. Well, some of these fungi can protect themselves from bacteria. This is just something they can do on their own. Some scientists thought the fungi might be able to help us too. By studying how the fungi protect themselves we can create medicine. This is how we got penicillin.</w:t>
                        </w:r>
                      </w:p>
                      <w:p w14:paraId="5603677D" w14:textId="77777777" w:rsidR="00E97576" w:rsidRDefault="00E97576" w:rsidP="004B2447">
                        <w:pPr>
                          <w:jc w:val="both"/>
                          <w:rPr>
                            <w:rFonts w:cstheme="minorHAnsi"/>
                            <w:color w:val="000000"/>
                          </w:rPr>
                        </w:pPr>
                      </w:p>
                      <w:p w14:paraId="0BC31926" w14:textId="77777777" w:rsidR="00E97576" w:rsidRDefault="00E97576" w:rsidP="004B2447">
                        <w:pPr>
                          <w:jc w:val="both"/>
                          <w:rPr>
                            <w:rFonts w:cstheme="minorHAnsi"/>
                            <w:color w:val="000000"/>
                          </w:rPr>
                        </w:pPr>
                      </w:p>
                      <w:p w14:paraId="17BB7597" w14:textId="77777777" w:rsidR="00E97576" w:rsidRDefault="00E97576" w:rsidP="004B2447">
                        <w:pPr>
                          <w:jc w:val="both"/>
                          <w:rPr>
                            <w:rFonts w:cstheme="minorHAnsi"/>
                            <w:color w:val="000000"/>
                          </w:rPr>
                        </w:pPr>
                      </w:p>
                      <w:p w14:paraId="0A7512D8" w14:textId="77777777" w:rsidR="00E97576" w:rsidRDefault="00E97576" w:rsidP="004B2447">
                        <w:pPr>
                          <w:jc w:val="both"/>
                          <w:rPr>
                            <w:rFonts w:cstheme="minorHAnsi"/>
                            <w:color w:val="000000"/>
                          </w:rPr>
                        </w:pPr>
                      </w:p>
                      <w:p w14:paraId="3E1A5B46" w14:textId="77777777" w:rsidR="00E97576" w:rsidRDefault="00E97576" w:rsidP="004B2447">
                        <w:pPr>
                          <w:jc w:val="both"/>
                          <w:rPr>
                            <w:rFonts w:cstheme="minorHAnsi"/>
                            <w:color w:val="000000"/>
                          </w:rPr>
                        </w:pPr>
                      </w:p>
                      <w:p w14:paraId="07D1E5EE" w14:textId="77777777" w:rsidR="00E97576" w:rsidRDefault="00E97576" w:rsidP="004B2447">
                        <w:pPr>
                          <w:jc w:val="both"/>
                          <w:rPr>
                            <w:rFonts w:cstheme="minorHAnsi"/>
                            <w:color w:val="000000"/>
                          </w:rPr>
                        </w:pPr>
                      </w:p>
                      <w:p w14:paraId="1E90DD4F" w14:textId="77777777" w:rsidR="00E97576" w:rsidRDefault="00E97576" w:rsidP="004B2447">
                        <w:pPr>
                          <w:jc w:val="both"/>
                          <w:rPr>
                            <w:rFonts w:cstheme="minorHAnsi"/>
                            <w:color w:val="000000"/>
                          </w:rPr>
                        </w:pPr>
                      </w:p>
                      <w:p w14:paraId="716548B8" w14:textId="77777777" w:rsidR="00E97576" w:rsidRDefault="00E97576" w:rsidP="004B2447">
                        <w:pPr>
                          <w:jc w:val="both"/>
                          <w:rPr>
                            <w:rFonts w:cstheme="minorHAnsi"/>
                            <w:color w:val="000000"/>
                          </w:rPr>
                        </w:pPr>
                      </w:p>
                      <w:p w14:paraId="0299AC26" w14:textId="77777777" w:rsidR="00E97576" w:rsidRDefault="00E97576" w:rsidP="004B2447">
                        <w:pPr>
                          <w:jc w:val="both"/>
                          <w:rPr>
                            <w:rFonts w:cstheme="minorHAnsi"/>
                            <w:color w:val="000000"/>
                          </w:rPr>
                        </w:pPr>
                      </w:p>
                      <w:p w14:paraId="7E207C0F" w14:textId="77777777" w:rsidR="00E97576" w:rsidRDefault="00E97576" w:rsidP="004B2447">
                        <w:pPr>
                          <w:jc w:val="both"/>
                          <w:rPr>
                            <w:rFonts w:cstheme="minorHAnsi"/>
                            <w:color w:val="000000"/>
                          </w:rPr>
                        </w:pPr>
                      </w:p>
                      <w:p w14:paraId="3BA9854F" w14:textId="77777777" w:rsidR="00E97576" w:rsidRDefault="00E97576" w:rsidP="004B2447">
                        <w:pPr>
                          <w:jc w:val="both"/>
                          <w:rPr>
                            <w:rFonts w:cstheme="minorHAnsi"/>
                            <w:color w:val="000000"/>
                          </w:rPr>
                        </w:pPr>
                      </w:p>
                      <w:p w14:paraId="58447423" w14:textId="77777777" w:rsidR="00E97576" w:rsidRDefault="00E97576" w:rsidP="004B2447">
                        <w:pPr>
                          <w:jc w:val="both"/>
                          <w:rPr>
                            <w:rFonts w:cstheme="minorHAnsi"/>
                            <w:color w:val="000000"/>
                          </w:rPr>
                        </w:pPr>
                      </w:p>
                      <w:p w14:paraId="0836F0C1" w14:textId="77777777" w:rsidR="00E97576" w:rsidRDefault="00E97576" w:rsidP="004B2447">
                        <w:pPr>
                          <w:jc w:val="both"/>
                          <w:rPr>
                            <w:rFonts w:cstheme="minorHAnsi"/>
                            <w:color w:val="000000"/>
                          </w:rPr>
                        </w:pPr>
                      </w:p>
                      <w:p w14:paraId="3B568CB3" w14:textId="77777777" w:rsidR="00E97576" w:rsidRDefault="00E97576" w:rsidP="004B2447">
                        <w:pPr>
                          <w:jc w:val="both"/>
                          <w:rPr>
                            <w:rFonts w:cstheme="minorHAnsi"/>
                            <w:color w:val="000000"/>
                          </w:rPr>
                        </w:pPr>
                      </w:p>
                      <w:p w14:paraId="2A93286C" w14:textId="17DF395C" w:rsidR="00CB1E00" w:rsidRPr="00E97576" w:rsidRDefault="00E97576" w:rsidP="00E97576">
                        <w:pPr>
                          <w:jc w:val="center"/>
                          <w:rPr>
                            <w:rFonts w:cstheme="minorHAnsi"/>
                            <w:b/>
                            <w:color w:val="000000" w:themeColor="text1"/>
                            <w:sz w:val="18"/>
                            <w:szCs w:val="18"/>
                          </w:rPr>
                        </w:pPr>
                        <w:r w:rsidRPr="00E97576">
                          <w:rPr>
                            <w:rFonts w:cstheme="minorHAnsi"/>
                            <w:color w:val="000000" w:themeColor="text1"/>
                            <w:sz w:val="20"/>
                            <w:szCs w:val="20"/>
                          </w:rPr>
                          <w:t>"</w:t>
                        </w:r>
                        <w:hyperlink r:id="rId12" w:history="1">
                          <w:r w:rsidRPr="00E97576">
                            <w:rPr>
                              <w:rFonts w:cstheme="minorHAnsi"/>
                              <w:color w:val="000000" w:themeColor="text1"/>
                              <w:sz w:val="20"/>
                              <w:szCs w:val="20"/>
                            </w:rPr>
                            <w:t>Biotechnology</w:t>
                          </w:r>
                        </w:hyperlink>
                        <w:r w:rsidRPr="00E97576">
                          <w:rPr>
                            <w:rFonts w:cstheme="minorHAnsi"/>
                            <w:color w:val="000000" w:themeColor="text1"/>
                            <w:sz w:val="20"/>
                            <w:szCs w:val="20"/>
                          </w:rPr>
                          <w:t>" by </w:t>
                        </w:r>
                        <w:hyperlink r:id="rId13" w:history="1">
                          <w:r w:rsidRPr="00E97576">
                            <w:rPr>
                              <w:rFonts w:cstheme="minorHAnsi"/>
                              <w:color w:val="000000" w:themeColor="text1"/>
                              <w:sz w:val="20"/>
                              <w:szCs w:val="20"/>
                            </w:rPr>
                            <w:t>Idaho National Laboratory</w:t>
                          </w:r>
                        </w:hyperlink>
                        <w:r w:rsidRPr="00E97576">
                          <w:rPr>
                            <w:rFonts w:cstheme="minorHAnsi"/>
                            <w:color w:val="000000" w:themeColor="text1"/>
                            <w:sz w:val="20"/>
                            <w:szCs w:val="20"/>
                          </w:rPr>
                          <w:t> is licensed under </w:t>
                        </w:r>
                        <w:hyperlink r:id="rId14" w:history="1">
                          <w:r w:rsidRPr="00E97576">
                            <w:rPr>
                              <w:rFonts w:cstheme="minorHAnsi"/>
                              <w:color w:val="000000" w:themeColor="text1"/>
                              <w:sz w:val="20"/>
                              <w:szCs w:val="20"/>
                            </w:rPr>
                            <w:t>CC BY 2.0</w:t>
                          </w:r>
                        </w:hyperlink>
                        <w:r w:rsidRPr="00E97576">
                          <w:rPr>
                            <w:rFonts w:cstheme="minorHAnsi"/>
                            <w:color w:val="000000" w:themeColor="text1"/>
                            <w:sz w:val="20"/>
                            <w:szCs w:val="20"/>
                          </w:rPr>
                          <w:t>.</w:t>
                        </w:r>
                      </w:p>
                    </w:txbxContent>
                  </v:textbox>
                </v:roundrect>
              </v:group>
            </w:pict>
          </mc:Fallback>
        </mc:AlternateContent>
      </w:r>
      <w:r w:rsidR="003E6881">
        <w:rPr>
          <w:noProof/>
        </w:rPr>
        <mc:AlternateContent>
          <mc:Choice Requires="wpg">
            <w:drawing>
              <wp:anchor distT="0" distB="0" distL="114300" distR="114300" simplePos="0" relativeHeight="252659712" behindDoc="0" locked="0" layoutInCell="1" allowOverlap="1" wp14:anchorId="1C76EB18" wp14:editId="2EA580FD">
                <wp:simplePos x="0" y="0"/>
                <wp:positionH relativeFrom="column">
                  <wp:posOffset>-692150</wp:posOffset>
                </wp:positionH>
                <wp:positionV relativeFrom="paragraph">
                  <wp:posOffset>3674456</wp:posOffset>
                </wp:positionV>
                <wp:extent cx="3509425" cy="4137891"/>
                <wp:effectExtent l="0" t="0" r="8890" b="15240"/>
                <wp:wrapNone/>
                <wp:docPr id="1505482229" name="Group 1505482229"/>
                <wp:cNvGraphicFramePr/>
                <a:graphic xmlns:a="http://schemas.openxmlformats.org/drawingml/2006/main">
                  <a:graphicData uri="http://schemas.microsoft.com/office/word/2010/wordprocessingGroup">
                    <wpg:wgp>
                      <wpg:cNvGrpSpPr/>
                      <wpg:grpSpPr>
                        <a:xfrm>
                          <a:off x="0" y="0"/>
                          <a:ext cx="3509425" cy="4137891"/>
                          <a:chOff x="0" y="0"/>
                          <a:chExt cx="7223125" cy="1978842"/>
                        </a:xfrm>
                      </wpg:grpSpPr>
                      <wps:wsp>
                        <wps:cNvPr id="48004529" name="Rounded Rectangle 48004529"/>
                        <wps:cNvSpPr/>
                        <wps:spPr>
                          <a:xfrm>
                            <a:off x="91440" y="130629"/>
                            <a:ext cx="7131685" cy="1848213"/>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66071" w14:textId="77777777" w:rsidR="004B2447" w:rsidRPr="000C6739" w:rsidRDefault="004B2447" w:rsidP="004B2447">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743939" name="Rounded Rectangle 291743939"/>
                        <wps:cNvSpPr/>
                        <wps:spPr>
                          <a:xfrm>
                            <a:off x="0" y="0"/>
                            <a:ext cx="7131685" cy="186309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C642E" w14:textId="77777777" w:rsidR="004B1F41" w:rsidRDefault="004B2447" w:rsidP="004B1F41">
                              <w:pPr>
                                <w:pStyle w:val="Heading2"/>
                                <w:spacing w:before="0"/>
                                <w:jc w:val="center"/>
                                <w:rPr>
                                  <w:rFonts w:ascii="Baloo Bhaijaan" w:hAnsi="Baloo Bhaijaan" w:cs="Baloo Bhaijaan"/>
                                  <w:b w:val="0"/>
                                  <w:bCs/>
                                  <w:color w:val="E58F00"/>
                                  <w:szCs w:val="36"/>
                                </w:rPr>
                              </w:pPr>
                              <w:r>
                                <w:rPr>
                                  <w:rFonts w:ascii="Baloo Bhaijaan" w:hAnsi="Baloo Bhaijaan" w:cs="Baloo Bhaijaan"/>
                                  <w:b w:val="0"/>
                                  <w:bCs/>
                                  <w:color w:val="E58F00"/>
                                  <w:szCs w:val="36"/>
                                </w:rPr>
                                <w:t>Connection</w:t>
                              </w:r>
                            </w:p>
                            <w:p w14:paraId="0287D920" w14:textId="42742FD9" w:rsidR="004B2447" w:rsidRDefault="003E6881" w:rsidP="004B1F41">
                              <w:pPr>
                                <w:pStyle w:val="Heading2"/>
                                <w:spacing w:before="0"/>
                                <w:jc w:val="center"/>
                                <w:rPr>
                                  <w:rFonts w:ascii="Baloo Bhaijaan" w:hAnsi="Baloo Bhaijaan" w:cs="Baloo Bhaijaan"/>
                                  <w:b w:val="0"/>
                                  <w:bCs/>
                                  <w:color w:val="E58F00"/>
                                  <w:szCs w:val="36"/>
                                </w:rPr>
                              </w:pPr>
                              <w:r>
                                <w:rPr>
                                  <w:rFonts w:ascii="Baloo Bhaijaan" w:hAnsi="Baloo Bhaijaan" w:cs="Baloo Bhaijaan"/>
                                  <w:b w:val="0"/>
                                  <w:bCs/>
                                  <w:color w:val="E58F00"/>
                                  <w:szCs w:val="36"/>
                                </w:rPr>
                                <w:t xml:space="preserve">to </w:t>
                              </w:r>
                              <w:r w:rsidR="004B2447">
                                <w:rPr>
                                  <w:rFonts w:ascii="Baloo Bhaijaan" w:hAnsi="Baloo Bhaijaan" w:cs="Baloo Bhaijaan"/>
                                  <w:b w:val="0"/>
                                  <w:bCs/>
                                  <w:color w:val="E58F00"/>
                                  <w:szCs w:val="36"/>
                                </w:rPr>
                                <w:t>Cyberbiosecurity</w:t>
                              </w:r>
                            </w:p>
                            <w:p w14:paraId="764F4EA1" w14:textId="77777777" w:rsidR="004B2447" w:rsidRDefault="004B2447" w:rsidP="004B2447">
                              <w:pPr>
                                <w:rPr>
                                  <w:color w:val="000000" w:themeColor="text1"/>
                                </w:rPr>
                              </w:pPr>
                            </w:p>
                            <w:p w14:paraId="53195541" w14:textId="39972410" w:rsidR="004B2447" w:rsidRPr="004B2447" w:rsidRDefault="004B2447" w:rsidP="004B2447">
                              <w:pPr>
                                <w:rPr>
                                  <w:color w:val="000000" w:themeColor="text1"/>
                                </w:rPr>
                              </w:pPr>
                              <w:r w:rsidRPr="004B2447">
                                <w:rPr>
                                  <w:color w:val="000000" w:themeColor="text1"/>
                                </w:rPr>
                                <w:t xml:space="preserve">Biotechnology can do some amazing things. A lot of those things we will eventually eat. This includes our lunches today, or medicines we take when we are sick. While most of the processes come from nature, we usually recreate the processes in a lab or factory. Those factories are run by computers. Making sure those computers stay protected is very important. If those computers are not working right, some people could get sick. Having people in charge of keeping those computers safe, keeps us safe too! </w:t>
                              </w:r>
                            </w:p>
                            <w:p w14:paraId="2DB70007" w14:textId="77777777" w:rsidR="004B2447" w:rsidRPr="00FC647C" w:rsidRDefault="004B2447" w:rsidP="004B2447">
                              <w:pPr>
                                <w:rPr>
                                  <w:rFonts w:ascii="Times New Roman" w:eastAsia="Times New Roman" w:hAnsi="Times New Roman" w:cs="Times New Roman"/>
                                  <w:color w:val="000000" w:themeColor="text1"/>
                                </w:rPr>
                              </w:pPr>
                            </w:p>
                            <w:p w14:paraId="6088E050" w14:textId="77777777" w:rsidR="004B2447" w:rsidRPr="004B2447" w:rsidRDefault="004B2447" w:rsidP="004B2447">
                              <w:pPr>
                                <w:pStyle w:val="Heading2"/>
                                <w:spacing w:line="276" w:lineRule="auto"/>
                                <w:jc w:val="both"/>
                                <w:rPr>
                                  <w:rFonts w:ascii="Encode Sans" w:hAnsi="Encode Sans"/>
                                  <w:b w:val="0"/>
                                  <w:bCs/>
                                  <w:color w:val="000000" w:themeColor="text1"/>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6EB18" id="Group 1505482229" o:spid="_x0000_s1052" style="position:absolute;margin-left:-54.5pt;margin-top:289.35pt;width:276.35pt;height:325.8pt;z-index:252659712;mso-width-relative:margin;mso-height-relative:margin" coordsize="72231,19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">
                <v:roundrect id="Rounded Rectangle 48004529" o:spid="_x0000_s1053" style="position:absolute;left:914;top:1306;width:71317;height:18482;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" fillcolor="#986c7a" strokecolor="#986c7a" strokeweight="1pt">
                  <v:stroke joinstyle="miter"/>
                  <v:textbox>
                    <w:txbxContent>
                      <w:p w14:paraId="7AB66071" w14:textId="77777777" w:rsidR="004B2447" w:rsidRPr="000C6739" w:rsidRDefault="004B2447" w:rsidP="004B2447">
                        <w:pPr>
                          <w:pStyle w:val="Heading2"/>
                          <w:spacing w:line="276" w:lineRule="auto"/>
                          <w:jc w:val="both"/>
                          <w:rPr>
                            <w:rFonts w:ascii="Encode Sans" w:hAnsi="Encode Sans"/>
                            <w:b w:val="0"/>
                            <w:bCs/>
                            <w:szCs w:val="36"/>
                          </w:rPr>
                        </w:pPr>
                      </w:p>
                    </w:txbxContent>
                  </v:textbox>
                </v:roundrect>
                <v:roundrect id="Rounded Rectangle 291743939" o:spid="_x0000_s1054" style="position:absolute;width:71316;height:18630;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" fillcolor="white [3212]" stroked="f" strokeweight="1pt">
                  <v:stroke joinstyle="miter"/>
                  <v:textbox>
                    <w:txbxContent>
                      <w:p w14:paraId="7E5C642E" w14:textId="77777777" w:rsidR="004B1F41" w:rsidRDefault="004B2447" w:rsidP="004B1F41">
                        <w:pPr>
                          <w:pStyle w:val="Heading2"/>
                          <w:spacing w:before="0"/>
                          <w:jc w:val="center"/>
                          <w:rPr>
                            <w:rFonts w:ascii="Baloo Bhaijaan" w:hAnsi="Baloo Bhaijaan" w:cs="Baloo Bhaijaan"/>
                            <w:b w:val="0"/>
                            <w:bCs/>
                            <w:color w:val="E58F00"/>
                            <w:szCs w:val="36"/>
                          </w:rPr>
                        </w:pPr>
                        <w:r>
                          <w:rPr>
                            <w:rFonts w:ascii="Baloo Bhaijaan" w:hAnsi="Baloo Bhaijaan" w:cs="Baloo Bhaijaan"/>
                            <w:b w:val="0"/>
                            <w:bCs/>
                            <w:color w:val="E58F00"/>
                            <w:szCs w:val="36"/>
                          </w:rPr>
                          <w:t>Connection</w:t>
                        </w:r>
                      </w:p>
                      <w:p w14:paraId="0287D920" w14:textId="42742FD9" w:rsidR="004B2447" w:rsidRDefault="003E6881" w:rsidP="004B1F41">
                        <w:pPr>
                          <w:pStyle w:val="Heading2"/>
                          <w:spacing w:before="0"/>
                          <w:jc w:val="center"/>
                          <w:rPr>
                            <w:rFonts w:ascii="Baloo Bhaijaan" w:hAnsi="Baloo Bhaijaan" w:cs="Baloo Bhaijaan"/>
                            <w:b w:val="0"/>
                            <w:bCs/>
                            <w:color w:val="E58F00"/>
                            <w:szCs w:val="36"/>
                          </w:rPr>
                        </w:pPr>
                        <w:r>
                          <w:rPr>
                            <w:rFonts w:ascii="Baloo Bhaijaan" w:hAnsi="Baloo Bhaijaan" w:cs="Baloo Bhaijaan"/>
                            <w:b w:val="0"/>
                            <w:bCs/>
                            <w:color w:val="E58F00"/>
                            <w:szCs w:val="36"/>
                          </w:rPr>
                          <w:t xml:space="preserve">to </w:t>
                        </w:r>
                        <w:r w:rsidR="004B2447">
                          <w:rPr>
                            <w:rFonts w:ascii="Baloo Bhaijaan" w:hAnsi="Baloo Bhaijaan" w:cs="Baloo Bhaijaan"/>
                            <w:b w:val="0"/>
                            <w:bCs/>
                            <w:color w:val="E58F00"/>
                            <w:szCs w:val="36"/>
                          </w:rPr>
                          <w:t>Cyberbiosecurity</w:t>
                        </w:r>
                      </w:p>
                      <w:p w14:paraId="764F4EA1" w14:textId="77777777" w:rsidR="004B2447" w:rsidRDefault="004B2447" w:rsidP="004B2447">
                        <w:pPr>
                          <w:rPr>
                            <w:color w:val="000000" w:themeColor="text1"/>
                          </w:rPr>
                        </w:pPr>
                      </w:p>
                      <w:p w14:paraId="53195541" w14:textId="39972410" w:rsidR="004B2447" w:rsidRPr="004B2447" w:rsidRDefault="004B2447" w:rsidP="004B2447">
                        <w:pPr>
                          <w:rPr>
                            <w:color w:val="000000" w:themeColor="text1"/>
                          </w:rPr>
                        </w:pPr>
                        <w:r w:rsidRPr="004B2447">
                          <w:rPr>
                            <w:color w:val="000000" w:themeColor="text1"/>
                          </w:rPr>
                          <w:t xml:space="preserve">Biotechnology can do some amazing things. A lot of those things we will eventually eat. This includes our lunches today, or medicines we take when we are sick. While most of the processes come from nature, we usually recreate the processes in a lab or factory. Those factories are run by computers. Making sure those computers stay protected is very important. If those computers are not working right, some people could get sick. Having people in charge of keeping those computers safe, keeps us safe too! </w:t>
                        </w:r>
                      </w:p>
                      <w:p w14:paraId="2DB70007" w14:textId="77777777" w:rsidR="004B2447" w:rsidRPr="00FC647C" w:rsidRDefault="004B2447" w:rsidP="004B2447">
                        <w:pPr>
                          <w:rPr>
                            <w:rFonts w:ascii="Times New Roman" w:eastAsia="Times New Roman" w:hAnsi="Times New Roman" w:cs="Times New Roman"/>
                            <w:color w:val="000000" w:themeColor="text1"/>
                          </w:rPr>
                        </w:pPr>
                      </w:p>
                      <w:p w14:paraId="6088E050" w14:textId="77777777" w:rsidR="004B2447" w:rsidRPr="004B2447" w:rsidRDefault="004B2447" w:rsidP="004B2447">
                        <w:pPr>
                          <w:pStyle w:val="Heading2"/>
                          <w:spacing w:line="276" w:lineRule="auto"/>
                          <w:jc w:val="both"/>
                          <w:rPr>
                            <w:rFonts w:ascii="Encode Sans" w:hAnsi="Encode Sans"/>
                            <w:b w:val="0"/>
                            <w:bCs/>
                            <w:color w:val="000000" w:themeColor="text1"/>
                            <w:szCs w:val="36"/>
                          </w:rPr>
                        </w:pPr>
                      </w:p>
                    </w:txbxContent>
                  </v:textbox>
                </v:roundrect>
              </v:group>
            </w:pict>
          </mc:Fallback>
        </mc:AlternateContent>
      </w:r>
      <w:r w:rsidR="006D156D">
        <w:br w:type="page"/>
      </w:r>
    </w:p>
    <w:p w14:paraId="0F736BDC" w14:textId="7F2FA448" w:rsidR="006B3BB7" w:rsidRDefault="00E94243" w:rsidP="006B3BB7">
      <w:r>
        <w:rPr>
          <w:noProof/>
        </w:rPr>
        <w:lastRenderedPageBreak/>
        <mc:AlternateContent>
          <mc:Choice Requires="wpg">
            <w:drawing>
              <wp:anchor distT="0" distB="0" distL="114300" distR="114300" simplePos="0" relativeHeight="252668928" behindDoc="0" locked="0" layoutInCell="1" allowOverlap="1" wp14:anchorId="750951C5" wp14:editId="5EA147E4">
                <wp:simplePos x="0" y="0"/>
                <wp:positionH relativeFrom="column">
                  <wp:posOffset>2339340</wp:posOffset>
                </wp:positionH>
                <wp:positionV relativeFrom="paragraph">
                  <wp:posOffset>-485140</wp:posOffset>
                </wp:positionV>
                <wp:extent cx="4422775" cy="4422775"/>
                <wp:effectExtent l="12700" t="12700" r="9525" b="9525"/>
                <wp:wrapNone/>
                <wp:docPr id="1425635828" name="Group 1"/>
                <wp:cNvGraphicFramePr/>
                <a:graphic xmlns:a="http://schemas.openxmlformats.org/drawingml/2006/main">
                  <a:graphicData uri="http://schemas.microsoft.com/office/word/2010/wordprocessingGroup">
                    <wpg:wgp>
                      <wpg:cNvGrpSpPr/>
                      <wpg:grpSpPr>
                        <a:xfrm>
                          <a:off x="0" y="0"/>
                          <a:ext cx="4422775" cy="4422775"/>
                          <a:chOff x="0" y="0"/>
                          <a:chExt cx="4114800" cy="4114800"/>
                        </a:xfrm>
                      </wpg:grpSpPr>
                      <wps:wsp>
                        <wps:cNvPr id="1572000337" name="Oval 1572000337"/>
                        <wps:cNvSpPr/>
                        <wps:spPr>
                          <a:xfrm>
                            <a:off x="0" y="0"/>
                            <a:ext cx="4114800" cy="4114800"/>
                          </a:xfrm>
                          <a:prstGeom prst="ellipse">
                            <a:avLst/>
                          </a:prstGeom>
                          <a:solidFill>
                            <a:schemeClr val="accent4">
                              <a:lumMod val="60000"/>
                              <a:lumOff val="4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246528" name="Text Box 1589246528"/>
                        <wps:cNvSpPr txBox="1"/>
                        <wps:spPr>
                          <a:xfrm>
                            <a:off x="412957" y="160600"/>
                            <a:ext cx="3262892" cy="1122580"/>
                          </a:xfrm>
                          <a:prstGeom prst="rect">
                            <a:avLst/>
                          </a:prstGeom>
                          <a:noFill/>
                          <a:ln w="6350">
                            <a:noFill/>
                          </a:ln>
                        </wps:spPr>
                        <wps:txbx>
                          <w:txbxContent>
                            <w:p w14:paraId="5C813FCB" w14:textId="77777777" w:rsidR="00E94243" w:rsidRDefault="00E94243" w:rsidP="00415BD6">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5A4281A5" w14:textId="3340EAEC" w:rsidR="00415BD6" w:rsidRPr="00FC6A48" w:rsidRDefault="00415BD6" w:rsidP="00415BD6">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0951C5" id="_x0000_s1055" style="position:absolute;margin-left:184.2pt;margin-top:-38.2pt;width:348.25pt;height:348.25pt;z-index:252668928" coordsize="41148,411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">
                <v:oval id="Oval 1572000337" o:spid="_x0000_s1056" style="position:absolute;width:41148;height:41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" fillcolor="#ffd966 [1943]" strokecolor="white [3212]" strokeweight="2.25pt">
                  <v:stroke joinstyle="miter"/>
                </v:oval>
                <v:shapetype id="_x0000_t202" coordsize="21600,21600" o:spt="202" path="m,l,21600r21600,l21600,xe">
                  <v:stroke joinstyle="miter"/>
                  <v:path gradientshapeok="t" o:connecttype="rect"/>
                </v:shapetype>
                <v:shape id="Text Box 1589246528" o:spid="_x0000_s1057" type="#_x0000_t202" style="position:absolute;left:4129;top:1606;width:32629;height:11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" filled="f" stroked="f" strokeweight=".5pt">
                  <v:textbox>
                    <w:txbxContent>
                      <w:p w14:paraId="5C813FCB" w14:textId="77777777" w:rsidR="00E94243" w:rsidRDefault="00E94243" w:rsidP="00415BD6">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5A4281A5" w14:textId="3340EAEC" w:rsidR="00415BD6" w:rsidRPr="00FC6A48" w:rsidRDefault="00415BD6" w:rsidP="00415BD6">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v:textbox>
                </v:shape>
              </v:group>
            </w:pict>
          </mc:Fallback>
        </mc:AlternateContent>
      </w:r>
      <w:r w:rsidR="00415BD6">
        <w:rPr>
          <w:noProof/>
        </w:rPr>
        <mc:AlternateContent>
          <mc:Choice Requires="wpg">
            <w:drawing>
              <wp:anchor distT="0" distB="0" distL="114300" distR="114300" simplePos="0" relativeHeight="252661760" behindDoc="0" locked="0" layoutInCell="1" allowOverlap="1" wp14:anchorId="4599800E" wp14:editId="61BE5A76">
                <wp:simplePos x="0" y="0"/>
                <wp:positionH relativeFrom="column">
                  <wp:posOffset>-563418</wp:posOffset>
                </wp:positionH>
                <wp:positionV relativeFrom="paragraph">
                  <wp:posOffset>-628073</wp:posOffset>
                </wp:positionV>
                <wp:extent cx="2770909" cy="5116946"/>
                <wp:effectExtent l="0" t="0" r="0" b="1270"/>
                <wp:wrapNone/>
                <wp:docPr id="7" name="Group 7"/>
                <wp:cNvGraphicFramePr/>
                <a:graphic xmlns:a="http://schemas.openxmlformats.org/drawingml/2006/main">
                  <a:graphicData uri="http://schemas.microsoft.com/office/word/2010/wordprocessingGroup">
                    <wpg:wgp>
                      <wpg:cNvGrpSpPr/>
                      <wpg:grpSpPr>
                        <a:xfrm>
                          <a:off x="0" y="0"/>
                          <a:ext cx="2770909" cy="5116946"/>
                          <a:chOff x="0" y="-1"/>
                          <a:chExt cx="3488690" cy="3901441"/>
                        </a:xfrm>
                      </wpg:grpSpPr>
                      <wps:wsp>
                        <wps:cNvPr id="4" name="Rounded Rectangle 4"/>
                        <wps:cNvSpPr/>
                        <wps:spPr>
                          <a:xfrm>
                            <a:off x="101600" y="121920"/>
                            <a:ext cx="3387090" cy="3779520"/>
                          </a:xfrm>
                          <a:prstGeom prst="roundRect">
                            <a:avLst>
                              <a:gd name="adj" fmla="val 7011"/>
                            </a:avLst>
                          </a:prstGeom>
                          <a:solidFill>
                            <a:srgbClr val="5A684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0F807" w14:textId="77777777" w:rsidR="00611C22" w:rsidRPr="00675AB0" w:rsidRDefault="00611C22" w:rsidP="00611C22">
                              <w:pPr>
                                <w:pStyle w:val="Heading2"/>
                                <w:spacing w:line="276" w:lineRule="auto"/>
                                <w:jc w:val="both"/>
                                <w:rPr>
                                  <w:rFonts w:ascii="Encode Sans" w:eastAsia="Times New Roman" w:hAnsi="Encode Sans"/>
                                  <w:b w:val="0"/>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192"/>
                        <wps:cNvSpPr/>
                        <wps:spPr>
                          <a:xfrm>
                            <a:off x="0" y="-1"/>
                            <a:ext cx="3387090" cy="3901440"/>
                          </a:xfrm>
                          <a:prstGeom prst="roundRect">
                            <a:avLst>
                              <a:gd name="adj" fmla="val 7011"/>
                            </a:avLst>
                          </a:prstGeom>
                          <a:solidFill>
                            <a:srgbClr val="CFE1B6"/>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7F6E4" w14:textId="77777777" w:rsidR="00611C22" w:rsidRDefault="00611C22" w:rsidP="00611C22">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67E75434"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Computer Science</w:t>
                              </w:r>
                            </w:p>
                            <w:p w14:paraId="309644C1"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Agriculture</w:t>
                              </w:r>
                            </w:p>
                            <w:p w14:paraId="0FD86F3E"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Biotechnology</w:t>
                              </w:r>
                            </w:p>
                            <w:p w14:paraId="7D3049CD"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Engineering</w:t>
                              </w:r>
                            </w:p>
                            <w:p w14:paraId="408C4B16"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Medicine</w:t>
                              </w:r>
                            </w:p>
                            <w:p w14:paraId="468299E8" w14:textId="47B42841"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Operation management</w:t>
                              </w:r>
                            </w:p>
                            <w:p w14:paraId="79FB0353" w14:textId="014F4FD4"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Biology</w:t>
                              </w:r>
                            </w:p>
                            <w:p w14:paraId="04BD69C2" w14:textId="3DA1B053" w:rsidR="00415BD6"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Chemistry</w:t>
                              </w:r>
                            </w:p>
                            <w:p w14:paraId="704B92BF" w14:textId="77777777" w:rsidR="00611C22" w:rsidRPr="00611C22" w:rsidRDefault="00611C22" w:rsidP="00611C22">
                              <w:pPr>
                                <w:spacing w:line="276" w:lineRule="auto"/>
                                <w:jc w:val="both"/>
                                <w:rPr>
                                  <w:rFonts w:ascii="Encode Sans" w:hAnsi="Encode Sans"/>
                                  <w:color w:val="000000" w:themeColor="text1"/>
                                  <w:sz w:val="22"/>
                                  <w:szCs w:val="22"/>
                                </w:rPr>
                              </w:pPr>
                            </w:p>
                            <w:p w14:paraId="4A3DBBE4" w14:textId="77777777" w:rsidR="00415BD6" w:rsidRDefault="00415BD6" w:rsidP="00415BD6">
                              <w:pPr>
                                <w:spacing w:line="276" w:lineRule="auto"/>
                                <w:jc w:val="center"/>
                                <w:rPr>
                                  <w:rFonts w:ascii="Encode Sans" w:hAnsi="Encode Sans"/>
                                  <w:color w:val="000000" w:themeColor="text1"/>
                                  <w:sz w:val="22"/>
                                  <w:szCs w:val="22"/>
                                </w:rPr>
                              </w:pPr>
                              <w:r>
                                <w:rPr>
                                  <w:rFonts w:ascii="Encode Sans" w:hAnsi="Encode Sans"/>
                                  <w:color w:val="000000" w:themeColor="text1"/>
                                  <w:sz w:val="22"/>
                                  <w:szCs w:val="22"/>
                                </w:rPr>
                                <w:t xml:space="preserve">Did you know? </w:t>
                              </w:r>
                              <w:r w:rsidRPr="00F87976">
                                <w:rPr>
                                  <w:rFonts w:ascii="Encode Sans" w:hAnsi="Encode Sans"/>
                                  <w:color w:val="000000" w:themeColor="text1"/>
                                  <w:sz w:val="22"/>
                                  <w:szCs w:val="22"/>
                                </w:rPr>
                                <w:t xml:space="preserve">The College of Agriculture and Life Sciences at Virginia Tech has nearly 70 program options! Find your career connections at </w:t>
                              </w:r>
                              <w:hyperlink r:id="rId15" w:history="1">
                                <w:r w:rsidRPr="00F87976">
                                  <w:rPr>
                                    <w:rStyle w:val="Hyperlink"/>
                                    <w:rFonts w:ascii="Encode Sans" w:hAnsi="Encode Sans"/>
                                    <w:sz w:val="22"/>
                                    <w:szCs w:val="22"/>
                                  </w:rPr>
                                  <w:t>cals.vt.edu</w:t>
                                </w:r>
                              </w:hyperlink>
                              <w:r w:rsidRPr="00F87976">
                                <w:rPr>
                                  <w:rFonts w:ascii="Encode Sans" w:hAnsi="Encode Sans"/>
                                  <w:color w:val="000000" w:themeColor="text1"/>
                                  <w:sz w:val="22"/>
                                  <w:szCs w:val="22"/>
                                </w:rPr>
                                <w:t xml:space="preserve"> or email </w:t>
                              </w:r>
                              <w:hyperlink r:id="rId16" w:history="1">
                                <w:r w:rsidRPr="00F87976">
                                  <w:rPr>
                                    <w:rStyle w:val="Hyperlink"/>
                                    <w:rFonts w:ascii="Encode Sans" w:hAnsi="Encode Sans"/>
                                    <w:sz w:val="22"/>
                                    <w:szCs w:val="22"/>
                                  </w:rPr>
                                  <w:t>applytoCALS@vt.edu</w:t>
                                </w:r>
                              </w:hyperlink>
                            </w:p>
                            <w:p w14:paraId="3D5E00B5" w14:textId="77777777" w:rsidR="00415BD6" w:rsidRDefault="00415BD6" w:rsidP="00415BD6">
                              <w:pPr>
                                <w:spacing w:line="276" w:lineRule="auto"/>
                                <w:jc w:val="center"/>
                                <w:rPr>
                                  <w:rFonts w:ascii="Encode Sans" w:hAnsi="Encode Sans"/>
                                  <w:color w:val="000000" w:themeColor="text1"/>
                                  <w:sz w:val="22"/>
                                  <w:szCs w:val="22"/>
                                </w:rPr>
                              </w:pPr>
                            </w:p>
                            <w:p w14:paraId="5A4DE24A" w14:textId="77777777" w:rsidR="00415BD6" w:rsidRPr="00CB1E00" w:rsidRDefault="00415BD6" w:rsidP="00415BD6">
                              <w:pPr>
                                <w:spacing w:line="276" w:lineRule="auto"/>
                                <w:jc w:val="center"/>
                                <w:rPr>
                                  <w:rFonts w:ascii="Encode Sans" w:hAnsi="Encode Sans"/>
                                  <w:color w:val="000000" w:themeColor="text1"/>
                                  <w:sz w:val="22"/>
                                  <w:szCs w:val="22"/>
                                </w:rPr>
                              </w:pPr>
                              <w:r>
                                <w:rPr>
                                  <w:noProof/>
                                  <w14:ligatures w14:val="standardContextual"/>
                                </w:rPr>
                                <w:drawing>
                                  <wp:inline distT="0" distB="0" distL="0" distR="0" wp14:anchorId="78EF161C" wp14:editId="0730193A">
                                    <wp:extent cx="1695126" cy="800100"/>
                                    <wp:effectExtent l="0" t="0" r="0" b="0"/>
                                    <wp:docPr id="1895211812" name="Picture 189521181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61297085" w14:textId="77777777" w:rsidR="00611C22" w:rsidRPr="00CB1E00" w:rsidRDefault="00611C22" w:rsidP="00611C22">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9800E" id="Group 7" o:spid="_x0000_s1058" style="position:absolute;margin-left:-44.35pt;margin-top:-49.45pt;width:218.2pt;height:402.9pt;z-index:252661760;mso-width-relative:margin;mso-height-relative:margin" coordorigin="" coordsize="34886,39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">
                <v:roundrect id="Rounded Rectangle 4" o:spid="_x0000_s1059" style="position:absolute;left:1016;top:1219;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" fillcolor="#5a6845" stroked="f" strokeweight="2.25pt">
                  <v:stroke joinstyle="miter"/>
                  <v:textbox>
                    <w:txbxContent>
                      <w:p w14:paraId="4AE0F807" w14:textId="77777777" w:rsidR="00611C22" w:rsidRPr="00675AB0" w:rsidRDefault="00611C22" w:rsidP="00611C22">
                        <w:pPr>
                          <w:pStyle w:val="Heading2"/>
                          <w:spacing w:line="276" w:lineRule="auto"/>
                          <w:jc w:val="both"/>
                          <w:rPr>
                            <w:rFonts w:ascii="Encode Sans" w:eastAsia="Times New Roman" w:hAnsi="Encode Sans"/>
                            <w:b w:val="0"/>
                            <w:bCs/>
                            <w:sz w:val="22"/>
                            <w:szCs w:val="22"/>
                          </w:rPr>
                        </w:pPr>
                      </w:p>
                    </w:txbxContent>
                  </v:textbox>
                </v:roundrect>
                <v:roundrect id="Rounded Rectangle 192" o:spid="_x0000_s1060" style="position:absolute;width:33870;height:3901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" fillcolor="#cfe1b6" stroked="f" strokeweight="2.25pt">
                  <v:stroke joinstyle="miter"/>
                  <v:textbox>
                    <w:txbxContent>
                      <w:p w14:paraId="3397F6E4" w14:textId="77777777" w:rsidR="00611C22" w:rsidRDefault="00611C22" w:rsidP="00611C22">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67E75434"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Computer Science</w:t>
                        </w:r>
                      </w:p>
                      <w:p w14:paraId="309644C1"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Agriculture</w:t>
                        </w:r>
                      </w:p>
                      <w:p w14:paraId="0FD86F3E"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Biotechnology</w:t>
                        </w:r>
                      </w:p>
                      <w:p w14:paraId="7D3049CD"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Engineering</w:t>
                        </w:r>
                      </w:p>
                      <w:p w14:paraId="408C4B16" w14:textId="77777777"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Medicine</w:t>
                        </w:r>
                      </w:p>
                      <w:p w14:paraId="468299E8" w14:textId="47B42841"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Operation management</w:t>
                        </w:r>
                      </w:p>
                      <w:p w14:paraId="79FB0353" w14:textId="014F4FD4" w:rsidR="00611C22"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Biology</w:t>
                        </w:r>
                      </w:p>
                      <w:p w14:paraId="04BD69C2" w14:textId="3DA1B053" w:rsidR="00415BD6" w:rsidRPr="00415BD6" w:rsidRDefault="00611C22" w:rsidP="00415BD6">
                        <w:pPr>
                          <w:spacing w:line="276" w:lineRule="auto"/>
                          <w:jc w:val="center"/>
                          <w:rPr>
                            <w:rFonts w:ascii="Encode Sans" w:hAnsi="Encode Sans"/>
                            <w:color w:val="000000" w:themeColor="text1"/>
                            <w:sz w:val="28"/>
                            <w:szCs w:val="28"/>
                          </w:rPr>
                        </w:pPr>
                        <w:r w:rsidRPr="00415BD6">
                          <w:rPr>
                            <w:rFonts w:ascii="Encode Sans" w:hAnsi="Encode Sans"/>
                            <w:color w:val="000000" w:themeColor="text1"/>
                            <w:sz w:val="28"/>
                            <w:szCs w:val="28"/>
                          </w:rPr>
                          <w:t>Chemistry</w:t>
                        </w:r>
                      </w:p>
                      <w:p w14:paraId="704B92BF" w14:textId="77777777" w:rsidR="00611C22" w:rsidRPr="00611C22" w:rsidRDefault="00611C22" w:rsidP="00611C22">
                        <w:pPr>
                          <w:spacing w:line="276" w:lineRule="auto"/>
                          <w:jc w:val="both"/>
                          <w:rPr>
                            <w:rFonts w:ascii="Encode Sans" w:hAnsi="Encode Sans"/>
                            <w:color w:val="000000" w:themeColor="text1"/>
                            <w:sz w:val="22"/>
                            <w:szCs w:val="22"/>
                          </w:rPr>
                        </w:pPr>
                      </w:p>
                      <w:p w14:paraId="4A3DBBE4" w14:textId="77777777" w:rsidR="00415BD6" w:rsidRDefault="00415BD6" w:rsidP="00415BD6">
                        <w:pPr>
                          <w:spacing w:line="276" w:lineRule="auto"/>
                          <w:jc w:val="center"/>
                          <w:rPr>
                            <w:rFonts w:ascii="Encode Sans" w:hAnsi="Encode Sans"/>
                            <w:color w:val="000000" w:themeColor="text1"/>
                            <w:sz w:val="22"/>
                            <w:szCs w:val="22"/>
                          </w:rPr>
                        </w:pPr>
                        <w:r>
                          <w:rPr>
                            <w:rFonts w:ascii="Encode Sans" w:hAnsi="Encode Sans"/>
                            <w:color w:val="000000" w:themeColor="text1"/>
                            <w:sz w:val="22"/>
                            <w:szCs w:val="22"/>
                          </w:rPr>
                          <w:t xml:space="preserve">Did you know? </w:t>
                        </w:r>
                        <w:r w:rsidRPr="00F87976">
                          <w:rPr>
                            <w:rFonts w:ascii="Encode Sans" w:hAnsi="Encode Sans"/>
                            <w:color w:val="000000" w:themeColor="text1"/>
                            <w:sz w:val="22"/>
                            <w:szCs w:val="22"/>
                          </w:rPr>
                          <w:t xml:space="preserve">The College of Agriculture and Life Sciences at Virginia Tech has nearly 70 program options! Find your career connections at </w:t>
                        </w:r>
                        <w:hyperlink r:id="rId18" w:history="1">
                          <w:r w:rsidRPr="00F87976">
                            <w:rPr>
                              <w:rStyle w:val="Hyperlink"/>
                              <w:rFonts w:ascii="Encode Sans" w:hAnsi="Encode Sans"/>
                              <w:sz w:val="22"/>
                              <w:szCs w:val="22"/>
                            </w:rPr>
                            <w:t>cals.vt.edu</w:t>
                          </w:r>
                        </w:hyperlink>
                        <w:r w:rsidRPr="00F87976">
                          <w:rPr>
                            <w:rFonts w:ascii="Encode Sans" w:hAnsi="Encode Sans"/>
                            <w:color w:val="000000" w:themeColor="text1"/>
                            <w:sz w:val="22"/>
                            <w:szCs w:val="22"/>
                          </w:rPr>
                          <w:t xml:space="preserve"> or email </w:t>
                        </w:r>
                        <w:hyperlink r:id="rId19" w:history="1">
                          <w:r w:rsidRPr="00F87976">
                            <w:rPr>
                              <w:rStyle w:val="Hyperlink"/>
                              <w:rFonts w:ascii="Encode Sans" w:hAnsi="Encode Sans"/>
                              <w:sz w:val="22"/>
                              <w:szCs w:val="22"/>
                            </w:rPr>
                            <w:t>applytoCALS@vt.edu</w:t>
                          </w:r>
                        </w:hyperlink>
                      </w:p>
                      <w:p w14:paraId="3D5E00B5" w14:textId="77777777" w:rsidR="00415BD6" w:rsidRDefault="00415BD6" w:rsidP="00415BD6">
                        <w:pPr>
                          <w:spacing w:line="276" w:lineRule="auto"/>
                          <w:jc w:val="center"/>
                          <w:rPr>
                            <w:rFonts w:ascii="Encode Sans" w:hAnsi="Encode Sans"/>
                            <w:color w:val="000000" w:themeColor="text1"/>
                            <w:sz w:val="22"/>
                            <w:szCs w:val="22"/>
                          </w:rPr>
                        </w:pPr>
                      </w:p>
                      <w:p w14:paraId="5A4DE24A" w14:textId="77777777" w:rsidR="00415BD6" w:rsidRPr="00CB1E00" w:rsidRDefault="00415BD6" w:rsidP="00415BD6">
                        <w:pPr>
                          <w:spacing w:line="276" w:lineRule="auto"/>
                          <w:jc w:val="center"/>
                          <w:rPr>
                            <w:rFonts w:ascii="Encode Sans" w:hAnsi="Encode Sans"/>
                            <w:color w:val="000000" w:themeColor="text1"/>
                            <w:sz w:val="22"/>
                            <w:szCs w:val="22"/>
                          </w:rPr>
                        </w:pPr>
                        <w:r>
                          <w:rPr>
                            <w:noProof/>
                            <w14:ligatures w14:val="standardContextual"/>
                          </w:rPr>
                          <w:drawing>
                            <wp:inline distT="0" distB="0" distL="0" distR="0" wp14:anchorId="78EF161C" wp14:editId="0730193A">
                              <wp:extent cx="1695126" cy="800100"/>
                              <wp:effectExtent l="0" t="0" r="0" b="0"/>
                              <wp:docPr id="1895211812" name="Picture 189521181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61297085" w14:textId="77777777" w:rsidR="00611C22" w:rsidRPr="00CB1E00" w:rsidRDefault="00611C22" w:rsidP="00611C22">
                        <w:pPr>
                          <w:spacing w:line="276" w:lineRule="auto"/>
                          <w:jc w:val="both"/>
                          <w:rPr>
                            <w:rFonts w:ascii="Encode Sans" w:hAnsi="Encode Sans"/>
                            <w:color w:val="000000" w:themeColor="text1"/>
                            <w:sz w:val="22"/>
                            <w:szCs w:val="22"/>
                          </w:rPr>
                        </w:pPr>
                      </w:p>
                    </w:txbxContent>
                  </v:textbox>
                </v:roundrect>
              </v:group>
            </w:pict>
          </mc:Fallback>
        </mc:AlternateContent>
      </w:r>
      <w:r w:rsidR="00611C22">
        <w:rPr>
          <w:noProof/>
        </w:rPr>
        <w:drawing>
          <wp:anchor distT="0" distB="0" distL="114300" distR="114300" simplePos="0" relativeHeight="252647424" behindDoc="1" locked="0" layoutInCell="1" allowOverlap="1" wp14:anchorId="00F5DA0D" wp14:editId="052ED9F8">
            <wp:simplePos x="0" y="0"/>
            <wp:positionH relativeFrom="column">
              <wp:posOffset>-958850</wp:posOffset>
            </wp:positionH>
            <wp:positionV relativeFrom="paragraph">
              <wp:posOffset>-919882</wp:posOffset>
            </wp:positionV>
            <wp:extent cx="7850458" cy="10159466"/>
            <wp:effectExtent l="0" t="0" r="0" b="635"/>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59FD8560" w14:textId="466034A2" w:rsidR="006B3BB7" w:rsidRDefault="006B3BB7" w:rsidP="006B3BB7"/>
    <w:p w14:paraId="6DF2A564" w14:textId="00FB61FB" w:rsidR="00415BD6" w:rsidRDefault="00E96460">
      <w:r>
        <w:rPr>
          <w:noProof/>
        </w:rPr>
        <mc:AlternateContent>
          <mc:Choice Requires="wps">
            <w:drawing>
              <wp:anchor distT="0" distB="0" distL="114300" distR="114300" simplePos="0" relativeHeight="252669952" behindDoc="0" locked="0" layoutInCell="1" allowOverlap="1" wp14:anchorId="7ED41196" wp14:editId="449DD938">
                <wp:simplePos x="0" y="0"/>
                <wp:positionH relativeFrom="column">
                  <wp:posOffset>2895600</wp:posOffset>
                </wp:positionH>
                <wp:positionV relativeFrom="paragraph">
                  <wp:posOffset>521969</wp:posOffset>
                </wp:positionV>
                <wp:extent cx="3259455" cy="3043555"/>
                <wp:effectExtent l="0" t="0" r="0" b="0"/>
                <wp:wrapNone/>
                <wp:docPr id="1660926617" name="Text Box 2"/>
                <wp:cNvGraphicFramePr/>
                <a:graphic xmlns:a="http://schemas.openxmlformats.org/drawingml/2006/main">
                  <a:graphicData uri="http://schemas.microsoft.com/office/word/2010/wordprocessingShape">
                    <wps:wsp>
                      <wps:cNvSpPr txBox="1"/>
                      <wps:spPr>
                        <a:xfrm>
                          <a:off x="0" y="0"/>
                          <a:ext cx="3259455" cy="3043555"/>
                        </a:xfrm>
                        <a:prstGeom prst="rect">
                          <a:avLst/>
                        </a:prstGeom>
                        <a:noFill/>
                        <a:ln w="6350">
                          <a:noFill/>
                        </a:ln>
                      </wps:spPr>
                      <wps:txbx>
                        <w:txbxContent>
                          <w:p w14:paraId="43CF468B" w14:textId="76BDAD79" w:rsidR="00415BD6" w:rsidRDefault="00415BD6" w:rsidP="00E96460">
                            <w:pPr>
                              <w:jc w:val="both"/>
                              <w:rPr>
                                <w:rFonts w:ascii="Encode Sans" w:hAnsi="Encode Sans"/>
                                <w:color w:val="000000" w:themeColor="text1"/>
                                <w:sz w:val="22"/>
                                <w:szCs w:val="22"/>
                              </w:rPr>
                            </w:pPr>
                            <w:r w:rsidRPr="00415BD6">
                              <w:rPr>
                                <w:rFonts w:ascii="Encode Sans" w:hAnsi="Encode Sans"/>
                                <w:b/>
                                <w:bCs/>
                                <w:i/>
                                <w:iCs/>
                                <w:color w:val="000000" w:themeColor="text1"/>
                                <w:sz w:val="22"/>
                                <w:szCs w:val="22"/>
                              </w:rPr>
                              <w:t xml:space="preserve">Sabrina Amorim </w:t>
                            </w:r>
                            <w:r>
                              <w:rPr>
                                <w:rFonts w:ascii="Encode Sans" w:hAnsi="Encode Sans"/>
                                <w:color w:val="000000" w:themeColor="text1"/>
                                <w:sz w:val="22"/>
                                <w:szCs w:val="22"/>
                              </w:rPr>
                              <w:t xml:space="preserve">is </w:t>
                            </w:r>
                            <w:r w:rsidR="00E96460" w:rsidRPr="00E96460">
                              <w:rPr>
                                <w:rFonts w:ascii="Encode Sans" w:hAnsi="Encode Sans"/>
                                <w:color w:val="000000" w:themeColor="text1"/>
                                <w:sz w:val="22"/>
                                <w:szCs w:val="22"/>
                              </w:rPr>
                              <w:t xml:space="preserve">an Animal Scientist with </w:t>
                            </w:r>
                            <w:proofErr w:type="spellStart"/>
                            <w:r w:rsidR="00E96460">
                              <w:rPr>
                                <w:rFonts w:ascii="Encode Sans" w:hAnsi="Encode Sans"/>
                                <w:color w:val="000000" w:themeColor="text1"/>
                                <w:sz w:val="22"/>
                                <w:szCs w:val="22"/>
                              </w:rPr>
                              <w:t>Master’s</w:t>
                            </w:r>
                            <w:proofErr w:type="spellEnd"/>
                            <w:r w:rsidR="00E96460">
                              <w:rPr>
                                <w:rFonts w:ascii="Encode Sans" w:hAnsi="Encode Sans"/>
                                <w:color w:val="000000" w:themeColor="text1"/>
                                <w:sz w:val="22"/>
                                <w:szCs w:val="22"/>
                              </w:rPr>
                              <w:t xml:space="preserve"> of Science</w:t>
                            </w:r>
                            <w:r w:rsidR="00E96460" w:rsidRPr="00E96460">
                              <w:rPr>
                                <w:rFonts w:ascii="Encode Sans" w:hAnsi="Encode Sans"/>
                                <w:color w:val="000000" w:themeColor="text1"/>
                                <w:sz w:val="22"/>
                                <w:szCs w:val="22"/>
                              </w:rPr>
                              <w:t xml:space="preserve"> in Genetics and Animal Breeding, and currently a Ph.D. Student in the </w:t>
                            </w:r>
                            <w:hyperlink r:id="rId21" w:tgtFrame="_blank" w:tooltip="https://nam04.safelinks.protection.outlook.com/?url=https%3A%2F%2Fsas.vt.edu%2Findex.html&amp;data=05%7C01%7Chscherer%40vt.edu%7C6972726d4b594d6f24fd08dba8ac0311%7C6095688410ad40fa863d4f32c1e3a37a%7C0%7C0%7C638289228967770054%7CUnknown%7CTWFpbGZsb3d8eyJWIjoiMC4wLjAwMDAiLCJQIjoiV2luMzIiLCJBTiI6Ik1haWwiLCJXVCI6Mn0%3D%7C3000%7C%7C%7C&amp;sdata=ak8ohvUF1lOfsQ7pWsGBflAM0gwK47CG9wEBLYH9G3M%3D&amp;reserved=0" w:history="1">
                              <w:r w:rsidR="00E96460" w:rsidRPr="00E96460">
                                <w:rPr>
                                  <w:rStyle w:val="Hyperlink"/>
                                  <w:rFonts w:ascii="Encode Sans" w:hAnsi="Encode Sans"/>
                                  <w:sz w:val="22"/>
                                  <w:szCs w:val="22"/>
                                </w:rPr>
                                <w:t>School of Animal Sciences</w:t>
                              </w:r>
                            </w:hyperlink>
                            <w:r w:rsidR="00E96460" w:rsidRPr="00E96460">
                              <w:rPr>
                                <w:rFonts w:ascii="Encode Sans" w:hAnsi="Encode Sans"/>
                                <w:color w:val="000000" w:themeColor="text1"/>
                                <w:sz w:val="22"/>
                                <w:szCs w:val="22"/>
                              </w:rPr>
                              <w:t xml:space="preserve"> at Virginia Tech. </w:t>
                            </w:r>
                            <w:r w:rsidR="00E96460">
                              <w:rPr>
                                <w:rFonts w:ascii="Encode Sans" w:hAnsi="Encode Sans"/>
                                <w:color w:val="000000" w:themeColor="text1"/>
                                <w:sz w:val="22"/>
                                <w:szCs w:val="22"/>
                              </w:rPr>
                              <w:t>Her</w:t>
                            </w:r>
                            <w:r w:rsidR="00E96460" w:rsidRPr="00E96460">
                              <w:rPr>
                                <w:rFonts w:ascii="Encode Sans" w:hAnsi="Encode Sans"/>
                                <w:color w:val="000000" w:themeColor="text1"/>
                                <w:sz w:val="22"/>
                                <w:szCs w:val="22"/>
                              </w:rPr>
                              <w:t xml:space="preserve"> research interest includes quantitative genetics and image analyses of high-throughput phenotyping data. She is interested in better understanding the genetic architecture of economically important traits in livestock and applying and developing </w:t>
                            </w:r>
                            <w:r w:rsidR="00E96460">
                              <w:rPr>
                                <w:rFonts w:ascii="Encode Sans" w:hAnsi="Encode Sans"/>
                                <w:color w:val="000000" w:themeColor="text1"/>
                                <w:sz w:val="22"/>
                                <w:szCs w:val="22"/>
                              </w:rPr>
                              <w:t xml:space="preserve">ways to use </w:t>
                            </w:r>
                            <w:r w:rsidR="00E96460" w:rsidRPr="00E96460">
                              <w:rPr>
                                <w:rFonts w:ascii="Encode Sans" w:hAnsi="Encode Sans"/>
                                <w:color w:val="000000" w:themeColor="text1"/>
                                <w:sz w:val="22"/>
                                <w:szCs w:val="22"/>
                              </w:rPr>
                              <w:t>statistic</w:t>
                            </w:r>
                            <w:r w:rsidR="00E96460">
                              <w:rPr>
                                <w:rFonts w:ascii="Encode Sans" w:hAnsi="Encode Sans"/>
                                <w:color w:val="000000" w:themeColor="text1"/>
                                <w:sz w:val="22"/>
                                <w:szCs w:val="22"/>
                              </w:rPr>
                              <w:t>s to</w:t>
                            </w:r>
                            <w:r w:rsidR="00E96460" w:rsidRPr="00E96460">
                              <w:rPr>
                                <w:rFonts w:ascii="Encode Sans" w:hAnsi="Encode Sans"/>
                                <w:color w:val="000000" w:themeColor="text1"/>
                                <w:sz w:val="22"/>
                                <w:szCs w:val="22"/>
                              </w:rPr>
                              <w:t xml:space="preserve"> predict</w:t>
                            </w:r>
                            <w:r w:rsidR="00E96460">
                              <w:rPr>
                                <w:rFonts w:ascii="Encode Sans" w:hAnsi="Encode Sans"/>
                                <w:color w:val="000000" w:themeColor="text1"/>
                                <w:sz w:val="22"/>
                                <w:szCs w:val="22"/>
                              </w:rPr>
                              <w:t xml:space="preserve"> the occurrence of traits</w:t>
                            </w:r>
                            <w:r w:rsidR="00E96460" w:rsidRPr="00E96460">
                              <w:rPr>
                                <w:rFonts w:ascii="Encode Sans" w:hAnsi="Encode Sans"/>
                                <w:color w:val="000000" w:themeColor="text1"/>
                                <w:sz w:val="22"/>
                                <w:szCs w:val="22"/>
                              </w:rPr>
                              <w:t>.</w:t>
                            </w:r>
                            <w:r w:rsidR="00E96460">
                              <w:rPr>
                                <w:rFonts w:ascii="Encode Sans" w:hAnsi="Encode Sans"/>
                                <w:color w:val="000000" w:themeColor="text1"/>
                                <w:sz w:val="22"/>
                                <w:szCs w:val="22"/>
                              </w:rPr>
                              <w:t xml:space="preserve"> </w:t>
                            </w:r>
                            <w:r>
                              <w:rPr>
                                <w:rFonts w:ascii="Encode Sans" w:hAnsi="Encode Sans"/>
                                <w:color w:val="000000" w:themeColor="text1"/>
                                <w:sz w:val="22"/>
                                <w:szCs w:val="22"/>
                              </w:rPr>
                              <w:t>Sabrina</w:t>
                            </w:r>
                            <w:r w:rsidRPr="006A21DE">
                              <w:rPr>
                                <w:rFonts w:ascii="Encode Sans" w:hAnsi="Encode Sans"/>
                                <w:color w:val="000000" w:themeColor="text1"/>
                                <w:sz w:val="22"/>
                                <w:szCs w:val="22"/>
                              </w:rPr>
                              <w:t xml:space="preserve"> is a CAIA </w:t>
                            </w:r>
                            <w:r w:rsidRPr="00415BD6">
                              <w:rPr>
                                <w:rFonts w:ascii="Encode Sans" w:hAnsi="Encode Sans"/>
                                <w:color w:val="000000" w:themeColor="text1"/>
                                <w:sz w:val="22"/>
                                <w:szCs w:val="22"/>
                              </w:rPr>
                              <w:t>Graduate Student Affiliate</w:t>
                            </w:r>
                            <w:r w:rsidRPr="006A21DE">
                              <w:rPr>
                                <w:rFonts w:ascii="Encode Sans" w:hAnsi="Encode Sans"/>
                                <w:color w:val="000000" w:themeColor="text1"/>
                                <w:sz w:val="22"/>
                                <w:szCs w:val="22"/>
                              </w:rPr>
                              <w:t>.</w:t>
                            </w:r>
                          </w:p>
                          <w:p w14:paraId="2266BE31" w14:textId="77777777" w:rsidR="00E94243" w:rsidRDefault="00E94243" w:rsidP="00E96460">
                            <w:pPr>
                              <w:jc w:val="both"/>
                              <w:rPr>
                                <w:rFonts w:ascii="Encode Sans" w:hAnsi="Encode Sans"/>
                                <w:color w:val="000000" w:themeColor="text1"/>
                                <w:sz w:val="22"/>
                                <w:szCs w:val="22"/>
                              </w:rPr>
                            </w:pPr>
                          </w:p>
                          <w:p w14:paraId="48717648" w14:textId="43D390D5" w:rsidR="00E94243" w:rsidRPr="00E96460" w:rsidRDefault="00E94243" w:rsidP="00E94243">
                            <w:pPr>
                              <w:jc w:val="center"/>
                              <w:rPr>
                                <w:rFonts w:ascii="Encode Sans" w:hAnsi="Encode San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26680BB4" wp14:editId="0095C772">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01D20B2E" w14:textId="77777777" w:rsidR="00415BD6" w:rsidRPr="00F70361" w:rsidRDefault="00415BD6" w:rsidP="00415BD6">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41196" id="Text Box 2" o:spid="_x0000_s1061" type="#_x0000_t202" style="position:absolute;margin-left:228pt;margin-top:41.1pt;width:256.65pt;height:239.65pt;z-index:25266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" filled="f" stroked="f" strokeweight=".5pt">
                <v:textbox>
                  <w:txbxContent>
                    <w:p w14:paraId="43CF468B" w14:textId="76BDAD79" w:rsidR="00415BD6" w:rsidRDefault="00415BD6" w:rsidP="00E96460">
                      <w:pPr>
                        <w:jc w:val="both"/>
                        <w:rPr>
                          <w:rFonts w:ascii="Encode Sans" w:hAnsi="Encode Sans"/>
                          <w:color w:val="000000" w:themeColor="text1"/>
                          <w:sz w:val="22"/>
                          <w:szCs w:val="22"/>
                        </w:rPr>
                      </w:pPr>
                      <w:r w:rsidRPr="00415BD6">
                        <w:rPr>
                          <w:rFonts w:ascii="Encode Sans" w:hAnsi="Encode Sans"/>
                          <w:b/>
                          <w:bCs/>
                          <w:i/>
                          <w:iCs/>
                          <w:color w:val="000000" w:themeColor="text1"/>
                          <w:sz w:val="22"/>
                          <w:szCs w:val="22"/>
                        </w:rPr>
                        <w:t xml:space="preserve">Sabrina Amorim </w:t>
                      </w:r>
                      <w:r>
                        <w:rPr>
                          <w:rFonts w:ascii="Encode Sans" w:hAnsi="Encode Sans"/>
                          <w:color w:val="000000" w:themeColor="text1"/>
                          <w:sz w:val="22"/>
                          <w:szCs w:val="22"/>
                        </w:rPr>
                        <w:t xml:space="preserve">is </w:t>
                      </w:r>
                      <w:r w:rsidR="00E96460" w:rsidRPr="00E96460">
                        <w:rPr>
                          <w:rFonts w:ascii="Encode Sans" w:hAnsi="Encode Sans"/>
                          <w:color w:val="000000" w:themeColor="text1"/>
                          <w:sz w:val="22"/>
                          <w:szCs w:val="22"/>
                        </w:rPr>
                        <w:t xml:space="preserve">an Animal Scientist with </w:t>
                      </w:r>
                      <w:proofErr w:type="spellStart"/>
                      <w:r w:rsidR="00E96460">
                        <w:rPr>
                          <w:rFonts w:ascii="Encode Sans" w:hAnsi="Encode Sans"/>
                          <w:color w:val="000000" w:themeColor="text1"/>
                          <w:sz w:val="22"/>
                          <w:szCs w:val="22"/>
                        </w:rPr>
                        <w:t>Master’s</w:t>
                      </w:r>
                      <w:proofErr w:type="spellEnd"/>
                      <w:r w:rsidR="00E96460">
                        <w:rPr>
                          <w:rFonts w:ascii="Encode Sans" w:hAnsi="Encode Sans"/>
                          <w:color w:val="000000" w:themeColor="text1"/>
                          <w:sz w:val="22"/>
                          <w:szCs w:val="22"/>
                        </w:rPr>
                        <w:t xml:space="preserve"> of Science</w:t>
                      </w:r>
                      <w:r w:rsidR="00E96460" w:rsidRPr="00E96460">
                        <w:rPr>
                          <w:rFonts w:ascii="Encode Sans" w:hAnsi="Encode Sans"/>
                          <w:color w:val="000000" w:themeColor="text1"/>
                          <w:sz w:val="22"/>
                          <w:szCs w:val="22"/>
                        </w:rPr>
                        <w:t xml:space="preserve"> in Genetics and Animal Breeding, and currently a Ph.D. Student in the </w:t>
                      </w:r>
                      <w:hyperlink r:id="rId23" w:tgtFrame="_blank" w:tooltip="https://nam04.safelinks.protection.outlook.com/?url=https%3A%2F%2Fsas.vt.edu%2Findex.html&amp;data=05%7C01%7Chscherer%40vt.edu%7C6972726d4b594d6f24fd08dba8ac0311%7C6095688410ad40fa863d4f32c1e3a37a%7C0%7C0%7C638289228967770054%7CUnknown%7CTWFpbGZsb3d8eyJWIjoiMC4wLjAwMDAiLCJQIjoiV2luMzIiLCJBTiI6Ik1haWwiLCJXVCI6Mn0%3D%7C3000%7C%7C%7C&amp;sdata=ak8ohvUF1lOfsQ7pWsGBflAM0gwK47CG9wEBLYH9G3M%3D&amp;reserved=0" w:history="1">
                        <w:r w:rsidR="00E96460" w:rsidRPr="00E96460">
                          <w:rPr>
                            <w:rStyle w:val="Hyperlink"/>
                            <w:rFonts w:ascii="Encode Sans" w:hAnsi="Encode Sans"/>
                            <w:sz w:val="22"/>
                            <w:szCs w:val="22"/>
                          </w:rPr>
                          <w:t>School of Animal Sciences</w:t>
                        </w:r>
                      </w:hyperlink>
                      <w:r w:rsidR="00E96460" w:rsidRPr="00E96460">
                        <w:rPr>
                          <w:rFonts w:ascii="Encode Sans" w:hAnsi="Encode Sans"/>
                          <w:color w:val="000000" w:themeColor="text1"/>
                          <w:sz w:val="22"/>
                          <w:szCs w:val="22"/>
                        </w:rPr>
                        <w:t xml:space="preserve"> at Virginia Tech. </w:t>
                      </w:r>
                      <w:r w:rsidR="00E96460">
                        <w:rPr>
                          <w:rFonts w:ascii="Encode Sans" w:hAnsi="Encode Sans"/>
                          <w:color w:val="000000" w:themeColor="text1"/>
                          <w:sz w:val="22"/>
                          <w:szCs w:val="22"/>
                        </w:rPr>
                        <w:t>Her</w:t>
                      </w:r>
                      <w:r w:rsidR="00E96460" w:rsidRPr="00E96460">
                        <w:rPr>
                          <w:rFonts w:ascii="Encode Sans" w:hAnsi="Encode Sans"/>
                          <w:color w:val="000000" w:themeColor="text1"/>
                          <w:sz w:val="22"/>
                          <w:szCs w:val="22"/>
                        </w:rPr>
                        <w:t xml:space="preserve"> research interest includes quantitative genetics and image analyses of high-throughput phenotyping data. She is interested in better understanding the genetic architecture of economically important traits in livestock and applying and developing </w:t>
                      </w:r>
                      <w:r w:rsidR="00E96460">
                        <w:rPr>
                          <w:rFonts w:ascii="Encode Sans" w:hAnsi="Encode Sans"/>
                          <w:color w:val="000000" w:themeColor="text1"/>
                          <w:sz w:val="22"/>
                          <w:szCs w:val="22"/>
                        </w:rPr>
                        <w:t xml:space="preserve">ways to use </w:t>
                      </w:r>
                      <w:r w:rsidR="00E96460" w:rsidRPr="00E96460">
                        <w:rPr>
                          <w:rFonts w:ascii="Encode Sans" w:hAnsi="Encode Sans"/>
                          <w:color w:val="000000" w:themeColor="text1"/>
                          <w:sz w:val="22"/>
                          <w:szCs w:val="22"/>
                        </w:rPr>
                        <w:t>statistic</w:t>
                      </w:r>
                      <w:r w:rsidR="00E96460">
                        <w:rPr>
                          <w:rFonts w:ascii="Encode Sans" w:hAnsi="Encode Sans"/>
                          <w:color w:val="000000" w:themeColor="text1"/>
                          <w:sz w:val="22"/>
                          <w:szCs w:val="22"/>
                        </w:rPr>
                        <w:t>s to</w:t>
                      </w:r>
                      <w:r w:rsidR="00E96460" w:rsidRPr="00E96460">
                        <w:rPr>
                          <w:rFonts w:ascii="Encode Sans" w:hAnsi="Encode Sans"/>
                          <w:color w:val="000000" w:themeColor="text1"/>
                          <w:sz w:val="22"/>
                          <w:szCs w:val="22"/>
                        </w:rPr>
                        <w:t xml:space="preserve"> predict</w:t>
                      </w:r>
                      <w:r w:rsidR="00E96460">
                        <w:rPr>
                          <w:rFonts w:ascii="Encode Sans" w:hAnsi="Encode Sans"/>
                          <w:color w:val="000000" w:themeColor="text1"/>
                          <w:sz w:val="22"/>
                          <w:szCs w:val="22"/>
                        </w:rPr>
                        <w:t xml:space="preserve"> the occurrence of traits</w:t>
                      </w:r>
                      <w:r w:rsidR="00E96460" w:rsidRPr="00E96460">
                        <w:rPr>
                          <w:rFonts w:ascii="Encode Sans" w:hAnsi="Encode Sans"/>
                          <w:color w:val="000000" w:themeColor="text1"/>
                          <w:sz w:val="22"/>
                          <w:szCs w:val="22"/>
                        </w:rPr>
                        <w:t>.</w:t>
                      </w:r>
                      <w:r w:rsidR="00E96460">
                        <w:rPr>
                          <w:rFonts w:ascii="Encode Sans" w:hAnsi="Encode Sans"/>
                          <w:color w:val="000000" w:themeColor="text1"/>
                          <w:sz w:val="22"/>
                          <w:szCs w:val="22"/>
                        </w:rPr>
                        <w:t xml:space="preserve"> </w:t>
                      </w:r>
                      <w:r>
                        <w:rPr>
                          <w:rFonts w:ascii="Encode Sans" w:hAnsi="Encode Sans"/>
                          <w:color w:val="000000" w:themeColor="text1"/>
                          <w:sz w:val="22"/>
                          <w:szCs w:val="22"/>
                        </w:rPr>
                        <w:t>Sabrina</w:t>
                      </w:r>
                      <w:r w:rsidRPr="006A21DE">
                        <w:rPr>
                          <w:rFonts w:ascii="Encode Sans" w:hAnsi="Encode Sans"/>
                          <w:color w:val="000000" w:themeColor="text1"/>
                          <w:sz w:val="22"/>
                          <w:szCs w:val="22"/>
                        </w:rPr>
                        <w:t xml:space="preserve"> is a CAIA </w:t>
                      </w:r>
                      <w:r w:rsidRPr="00415BD6">
                        <w:rPr>
                          <w:rFonts w:ascii="Encode Sans" w:hAnsi="Encode Sans"/>
                          <w:color w:val="000000" w:themeColor="text1"/>
                          <w:sz w:val="22"/>
                          <w:szCs w:val="22"/>
                        </w:rPr>
                        <w:t>Graduate Student Affiliate</w:t>
                      </w:r>
                      <w:r w:rsidRPr="006A21DE">
                        <w:rPr>
                          <w:rFonts w:ascii="Encode Sans" w:hAnsi="Encode Sans"/>
                          <w:color w:val="000000" w:themeColor="text1"/>
                          <w:sz w:val="22"/>
                          <w:szCs w:val="22"/>
                        </w:rPr>
                        <w:t>.</w:t>
                      </w:r>
                    </w:p>
                    <w:p w14:paraId="2266BE31" w14:textId="77777777" w:rsidR="00E94243" w:rsidRDefault="00E94243" w:rsidP="00E96460">
                      <w:pPr>
                        <w:jc w:val="both"/>
                        <w:rPr>
                          <w:rFonts w:ascii="Encode Sans" w:hAnsi="Encode Sans"/>
                          <w:color w:val="000000" w:themeColor="text1"/>
                          <w:sz w:val="22"/>
                          <w:szCs w:val="22"/>
                        </w:rPr>
                      </w:pPr>
                    </w:p>
                    <w:p w14:paraId="48717648" w14:textId="43D390D5" w:rsidR="00E94243" w:rsidRPr="00E96460" w:rsidRDefault="00E94243" w:rsidP="00E94243">
                      <w:pPr>
                        <w:jc w:val="center"/>
                        <w:rPr>
                          <w:rFonts w:ascii="Encode Sans" w:hAnsi="Encode San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26680BB4" wp14:editId="0095C772">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01D20B2E" w14:textId="77777777" w:rsidR="00415BD6" w:rsidRPr="00F70361" w:rsidRDefault="00415BD6" w:rsidP="00415BD6">
                      <w:pPr>
                        <w:spacing w:line="276" w:lineRule="auto"/>
                        <w:jc w:val="both"/>
                        <w:rPr>
                          <w:rFonts w:ascii="Encode Sans" w:hAnsi="Encode Sans"/>
                          <w:color w:val="000000" w:themeColor="text1"/>
                          <w:sz w:val="22"/>
                          <w:szCs w:val="22"/>
                        </w:rPr>
                      </w:pPr>
                    </w:p>
                  </w:txbxContent>
                </v:textbox>
              </v:shape>
            </w:pict>
          </mc:Fallback>
        </mc:AlternateContent>
      </w:r>
      <w:r w:rsidR="00415BD6">
        <w:rPr>
          <w:noProof/>
        </w:rPr>
        <mc:AlternateContent>
          <mc:Choice Requires="wps">
            <w:drawing>
              <wp:anchor distT="0" distB="0" distL="114300" distR="114300" simplePos="0" relativeHeight="252411904" behindDoc="0" locked="0" layoutInCell="1" allowOverlap="1" wp14:anchorId="5B0F3813" wp14:editId="2DB8E790">
                <wp:simplePos x="0" y="0"/>
                <wp:positionH relativeFrom="column">
                  <wp:posOffset>-624840</wp:posOffset>
                </wp:positionH>
                <wp:positionV relativeFrom="paragraph">
                  <wp:posOffset>5440045</wp:posOffset>
                </wp:positionV>
                <wp:extent cx="6917690" cy="2868930"/>
                <wp:effectExtent l="12700" t="12700" r="16510" b="13970"/>
                <wp:wrapNone/>
                <wp:docPr id="90" name="Rounded Rectangle 90"/>
                <wp:cNvGraphicFramePr/>
                <a:graphic xmlns:a="http://schemas.openxmlformats.org/drawingml/2006/main">
                  <a:graphicData uri="http://schemas.microsoft.com/office/word/2010/wordprocessingShape">
                    <wps:wsp>
                      <wps:cNvSpPr/>
                      <wps:spPr>
                        <a:xfrm>
                          <a:off x="0" y="0"/>
                          <a:ext cx="6917690" cy="286893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A146B"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Alliance for Science. (2015, January 23). </w:t>
                            </w:r>
                            <w:r w:rsidRPr="00415BD6">
                              <w:rPr>
                                <w:i/>
                                <w:iCs/>
                                <w:color w:val="FFFFFF" w:themeColor="background1"/>
                                <w:sz w:val="22"/>
                                <w:szCs w:val="22"/>
                              </w:rPr>
                              <w:t>Learn About How Public-Sector Scientists Saved Papaya.</w:t>
                            </w:r>
                            <w:r w:rsidRPr="00415BD6">
                              <w:rPr>
                                <w:color w:val="FFFFFF" w:themeColor="background1"/>
                                <w:sz w:val="22"/>
                                <w:szCs w:val="22"/>
                              </w:rPr>
                              <w:t xml:space="preserve"> https://allianceforscience.cornell.edu/blog/2015/01/learn-about-how-public-sector-scientists-saved-papaya/</w:t>
                            </w:r>
                          </w:p>
                          <w:p w14:paraId="465DF87B"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ISAAA. (2014). Agricultural Biotechnology (A Lot More Than Just GM Crops). https://www.isaaa.org/resources/publications/agricultural_biotechnology/download/default.asp</w:t>
                            </w:r>
                            <w:r w:rsidRPr="00415BD6" w:rsidDel="00AF79A5">
                              <w:rPr>
                                <w:color w:val="FFFFFF" w:themeColor="background1"/>
                                <w:sz w:val="22"/>
                                <w:szCs w:val="22"/>
                              </w:rPr>
                              <w:t xml:space="preserve"> </w:t>
                            </w:r>
                          </w:p>
                          <w:p w14:paraId="1E125596"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Ledford, H., &amp; Callaway, E. (2020). Pioneers of revolutionary CRISPR gene editing win the Chemistry Nobel. </w:t>
                            </w:r>
                            <w:r w:rsidRPr="00415BD6">
                              <w:rPr>
                                <w:i/>
                                <w:iCs/>
                                <w:color w:val="FFFFFF" w:themeColor="background1"/>
                                <w:sz w:val="22"/>
                                <w:szCs w:val="22"/>
                              </w:rPr>
                              <w:t>Nature, 586</w:t>
                            </w:r>
                            <w:r w:rsidRPr="00415BD6">
                              <w:rPr>
                                <w:color w:val="FFFFFF" w:themeColor="background1"/>
                                <w:sz w:val="22"/>
                                <w:szCs w:val="22"/>
                              </w:rPr>
                              <w:t>(7829), 346–347. https://doi.org/10.1038/d41586-020-02765-9</w:t>
                            </w:r>
                          </w:p>
                          <w:p w14:paraId="406A24B3"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Murch, R. S., So, W. K., Buchholz, W. G., Raman, S., &amp; </w:t>
                            </w:r>
                            <w:proofErr w:type="spellStart"/>
                            <w:r w:rsidRPr="00415BD6">
                              <w:rPr>
                                <w:color w:val="FFFFFF" w:themeColor="background1"/>
                                <w:sz w:val="22"/>
                                <w:szCs w:val="22"/>
                              </w:rPr>
                              <w:t>Peccoud</w:t>
                            </w:r>
                            <w:proofErr w:type="spellEnd"/>
                            <w:r w:rsidRPr="00415BD6">
                              <w:rPr>
                                <w:color w:val="FFFFFF" w:themeColor="background1"/>
                                <w:sz w:val="22"/>
                                <w:szCs w:val="22"/>
                              </w:rPr>
                              <w:t xml:space="preserve">, J. (2018). Cyberbiosecurity: An Emerging New Discipline to Help Safeguard the Bioeconomy. </w:t>
                            </w:r>
                            <w:r w:rsidRPr="00415BD6">
                              <w:rPr>
                                <w:i/>
                                <w:iCs/>
                                <w:color w:val="FFFFFF" w:themeColor="background1"/>
                                <w:sz w:val="22"/>
                                <w:szCs w:val="22"/>
                              </w:rPr>
                              <w:t>Frontiers in Bioengineering and Biotechnology, 6</w:t>
                            </w:r>
                            <w:r w:rsidRPr="00415BD6">
                              <w:rPr>
                                <w:color w:val="FFFFFF" w:themeColor="background1"/>
                                <w:sz w:val="22"/>
                                <w:szCs w:val="22"/>
                              </w:rPr>
                              <w:t>, 39. https://doi.org/10.3389/fbioe.2018.00039</w:t>
                            </w:r>
                          </w:p>
                          <w:p w14:paraId="430EAC43"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USDA. (n.d.). </w:t>
                            </w:r>
                            <w:r w:rsidRPr="00415BD6">
                              <w:rPr>
                                <w:i/>
                                <w:iCs/>
                                <w:color w:val="FFFFFF" w:themeColor="background1"/>
                                <w:sz w:val="22"/>
                                <w:szCs w:val="22"/>
                              </w:rPr>
                              <w:t>Biotechnology FAQs</w:t>
                            </w:r>
                            <w:r w:rsidRPr="00415BD6">
                              <w:rPr>
                                <w:color w:val="FFFFFF" w:themeColor="background1"/>
                                <w:sz w:val="22"/>
                                <w:szCs w:val="22"/>
                              </w:rPr>
                              <w:t>. https://www.usda.gov/topics/biotechnology/biotechnology-frequently-asked-questions-faqs</w:t>
                            </w:r>
                          </w:p>
                          <w:p w14:paraId="24F359E3"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Western Governors University. (2021, January 29). </w:t>
                            </w:r>
                            <w:r w:rsidRPr="00415BD6">
                              <w:rPr>
                                <w:i/>
                                <w:iCs/>
                                <w:color w:val="FFFFFF" w:themeColor="background1"/>
                                <w:sz w:val="22"/>
                                <w:szCs w:val="22"/>
                              </w:rPr>
                              <w:t xml:space="preserve">Medical Biotechnology: Advancement and Ethics. </w:t>
                            </w:r>
                            <w:r w:rsidRPr="00415BD6">
                              <w:rPr>
                                <w:color w:val="FFFFFF" w:themeColor="background1"/>
                                <w:sz w:val="22"/>
                                <w:szCs w:val="22"/>
                              </w:rPr>
                              <w:t>https://www.wgu.edu/blog/medical-biotechnology-advancements-ethics1811.html</w:t>
                            </w:r>
                          </w:p>
                          <w:p w14:paraId="687E486C" w14:textId="16183AC4" w:rsidR="00782941"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Zhang, Y. H. P., Sun, J., &amp; Ma, Y. (2017). Biomanufacturing: History and Perspective. </w:t>
                            </w:r>
                            <w:r w:rsidRPr="00415BD6">
                              <w:rPr>
                                <w:i/>
                                <w:iCs/>
                                <w:color w:val="FFFFFF" w:themeColor="background1"/>
                                <w:sz w:val="22"/>
                                <w:szCs w:val="22"/>
                              </w:rPr>
                              <w:t>Journal of Industrial Microbiology and Biotechnology, 44</w:t>
                            </w:r>
                            <w:r w:rsidRPr="00415BD6">
                              <w:rPr>
                                <w:color w:val="FFFFFF" w:themeColor="background1"/>
                                <w:sz w:val="22"/>
                                <w:szCs w:val="22"/>
                              </w:rPr>
                              <w:t xml:space="preserve">(4–5), 773–784. </w:t>
                            </w:r>
                            <w:hyperlink r:id="rId25">
                              <w:r w:rsidRPr="00415BD6">
                                <w:rPr>
                                  <w:color w:val="FFFFFF" w:themeColor="background1"/>
                                  <w:sz w:val="22"/>
                                  <w:szCs w:val="22"/>
                                  <w:u w:val="single"/>
                                </w:rPr>
                                <w:t>https://doi.org/10.1007/s10295-016-1863-2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F3813" id="Rounded Rectangle 90" o:spid="_x0000_s1061" style="position:absolute;margin-left:-49.2pt;margin-top:428.35pt;width:544.7pt;height:225.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" fillcolor="#e3a2b3" strokecolor="white [3212]" strokeweight="2.25pt">
                <v:stroke joinstyle="miter"/>
                <v:textbox>
                  <w:txbxContent>
                    <w:p w14:paraId="012A146B"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Alliance for Science. (2015, January 23). </w:t>
                      </w:r>
                      <w:r w:rsidRPr="00415BD6">
                        <w:rPr>
                          <w:i/>
                          <w:iCs/>
                          <w:color w:val="FFFFFF" w:themeColor="background1"/>
                          <w:sz w:val="22"/>
                          <w:szCs w:val="22"/>
                        </w:rPr>
                        <w:t>Learn About How Public-Sector Scientists Saved Papaya.</w:t>
                      </w:r>
                      <w:r w:rsidRPr="00415BD6">
                        <w:rPr>
                          <w:color w:val="FFFFFF" w:themeColor="background1"/>
                          <w:sz w:val="22"/>
                          <w:szCs w:val="22"/>
                        </w:rPr>
                        <w:t xml:space="preserve"> https://allianceforscience.cornell.edu/blog/2015/01/learn-about-how-public-sector-scientists-saved-papaya/</w:t>
                      </w:r>
                    </w:p>
                    <w:p w14:paraId="465DF87B"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ISAAA. (2014). Agricultural Biotechnology (A Lot More Than Just GM Crops). https://www.isaaa.org/resources/publications/agricultural_biotechnology/download/default.asp</w:t>
                      </w:r>
                      <w:r w:rsidRPr="00415BD6" w:rsidDel="00AF79A5">
                        <w:rPr>
                          <w:color w:val="FFFFFF" w:themeColor="background1"/>
                          <w:sz w:val="22"/>
                          <w:szCs w:val="22"/>
                        </w:rPr>
                        <w:t xml:space="preserve"> </w:t>
                      </w:r>
                    </w:p>
                    <w:p w14:paraId="1E125596"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Ledford, H., &amp; Callaway, E. (2020). Pioneers of revolutionary CRISPR gene editing win the Chemistry Nobel. </w:t>
                      </w:r>
                      <w:r w:rsidRPr="00415BD6">
                        <w:rPr>
                          <w:i/>
                          <w:iCs/>
                          <w:color w:val="FFFFFF" w:themeColor="background1"/>
                          <w:sz w:val="22"/>
                          <w:szCs w:val="22"/>
                        </w:rPr>
                        <w:t>Nature, 586</w:t>
                      </w:r>
                      <w:r w:rsidRPr="00415BD6">
                        <w:rPr>
                          <w:color w:val="FFFFFF" w:themeColor="background1"/>
                          <w:sz w:val="22"/>
                          <w:szCs w:val="22"/>
                        </w:rPr>
                        <w:t>(7829), 346–347. https://doi.org/10.1038/d41586-020-02765-9</w:t>
                      </w:r>
                    </w:p>
                    <w:p w14:paraId="406A24B3"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Murch, R. S., So, W. K., Buchholz, W. G., Raman, S., &amp; </w:t>
                      </w:r>
                      <w:proofErr w:type="spellStart"/>
                      <w:r w:rsidRPr="00415BD6">
                        <w:rPr>
                          <w:color w:val="FFFFFF" w:themeColor="background1"/>
                          <w:sz w:val="22"/>
                          <w:szCs w:val="22"/>
                        </w:rPr>
                        <w:t>Peccoud</w:t>
                      </w:r>
                      <w:proofErr w:type="spellEnd"/>
                      <w:r w:rsidRPr="00415BD6">
                        <w:rPr>
                          <w:color w:val="FFFFFF" w:themeColor="background1"/>
                          <w:sz w:val="22"/>
                          <w:szCs w:val="22"/>
                        </w:rPr>
                        <w:t xml:space="preserve">, J. (2018). Cyberbiosecurity: An Emerging New Discipline to Help Safeguard the Bioeconomy. </w:t>
                      </w:r>
                      <w:r w:rsidRPr="00415BD6">
                        <w:rPr>
                          <w:i/>
                          <w:iCs/>
                          <w:color w:val="FFFFFF" w:themeColor="background1"/>
                          <w:sz w:val="22"/>
                          <w:szCs w:val="22"/>
                        </w:rPr>
                        <w:t>Frontiers in Bioengineering and Biotechnology, 6</w:t>
                      </w:r>
                      <w:r w:rsidRPr="00415BD6">
                        <w:rPr>
                          <w:color w:val="FFFFFF" w:themeColor="background1"/>
                          <w:sz w:val="22"/>
                          <w:szCs w:val="22"/>
                        </w:rPr>
                        <w:t>, 39. https://doi.org/10.3389/fbioe.2018.00039</w:t>
                      </w:r>
                    </w:p>
                    <w:p w14:paraId="430EAC43"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USDA. (n.d.). </w:t>
                      </w:r>
                      <w:r w:rsidRPr="00415BD6">
                        <w:rPr>
                          <w:i/>
                          <w:iCs/>
                          <w:color w:val="FFFFFF" w:themeColor="background1"/>
                          <w:sz w:val="22"/>
                          <w:szCs w:val="22"/>
                        </w:rPr>
                        <w:t>Biotechnology FAQs</w:t>
                      </w:r>
                      <w:r w:rsidRPr="00415BD6">
                        <w:rPr>
                          <w:color w:val="FFFFFF" w:themeColor="background1"/>
                          <w:sz w:val="22"/>
                          <w:szCs w:val="22"/>
                        </w:rPr>
                        <w:t>. https://www.usda.gov/topics/biotechnology/biotechnology-frequently-asked-questions-faqs</w:t>
                      </w:r>
                    </w:p>
                    <w:p w14:paraId="24F359E3" w14:textId="77777777" w:rsidR="00415BD6"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Western Governors University. (2021, January 29). </w:t>
                      </w:r>
                      <w:r w:rsidRPr="00415BD6">
                        <w:rPr>
                          <w:i/>
                          <w:iCs/>
                          <w:color w:val="FFFFFF" w:themeColor="background1"/>
                          <w:sz w:val="22"/>
                          <w:szCs w:val="22"/>
                        </w:rPr>
                        <w:t xml:space="preserve">Medical Biotechnology: Advancement and Ethics. </w:t>
                      </w:r>
                      <w:r w:rsidRPr="00415BD6">
                        <w:rPr>
                          <w:color w:val="FFFFFF" w:themeColor="background1"/>
                          <w:sz w:val="22"/>
                          <w:szCs w:val="22"/>
                        </w:rPr>
                        <w:t>https://www.wgu.edu/blog/medical-biotechnology-advancements-ethics1811.html</w:t>
                      </w:r>
                    </w:p>
                    <w:p w14:paraId="687E486C" w14:textId="16183AC4" w:rsidR="00782941" w:rsidRPr="00415BD6" w:rsidRDefault="00415BD6" w:rsidP="00415BD6">
                      <w:pPr>
                        <w:pBdr>
                          <w:top w:val="nil"/>
                          <w:left w:val="nil"/>
                          <w:bottom w:val="nil"/>
                          <w:right w:val="nil"/>
                          <w:between w:val="nil"/>
                        </w:pBdr>
                        <w:spacing w:after="240"/>
                        <w:ind w:left="288" w:hanging="288"/>
                        <w:contextualSpacing/>
                        <w:rPr>
                          <w:color w:val="FFFFFF" w:themeColor="background1"/>
                          <w:sz w:val="22"/>
                          <w:szCs w:val="22"/>
                        </w:rPr>
                      </w:pPr>
                      <w:r w:rsidRPr="00415BD6">
                        <w:rPr>
                          <w:color w:val="FFFFFF" w:themeColor="background1"/>
                          <w:sz w:val="22"/>
                          <w:szCs w:val="22"/>
                        </w:rPr>
                        <w:t xml:space="preserve">Zhang, Y. H. P., Sun, J., &amp; Ma, Y. (2017). Biomanufacturing: History and Perspective. </w:t>
                      </w:r>
                      <w:r w:rsidRPr="00415BD6">
                        <w:rPr>
                          <w:i/>
                          <w:iCs/>
                          <w:color w:val="FFFFFF" w:themeColor="background1"/>
                          <w:sz w:val="22"/>
                          <w:szCs w:val="22"/>
                        </w:rPr>
                        <w:t>Journal of Industrial Microbiology and Biotechnology, 44</w:t>
                      </w:r>
                      <w:r w:rsidRPr="00415BD6">
                        <w:rPr>
                          <w:color w:val="FFFFFF" w:themeColor="background1"/>
                          <w:sz w:val="22"/>
                          <w:szCs w:val="22"/>
                        </w:rPr>
                        <w:t xml:space="preserve">(4–5), 773–784. </w:t>
                      </w:r>
                      <w:hyperlink r:id="rId26">
                        <w:r w:rsidRPr="00415BD6">
                          <w:rPr>
                            <w:color w:val="FFFFFF" w:themeColor="background1"/>
                            <w:sz w:val="22"/>
                            <w:szCs w:val="22"/>
                            <w:u w:val="single"/>
                          </w:rPr>
                          <w:t>https://doi.org</w:t>
                        </w:r>
                        <w:r w:rsidRPr="00415BD6">
                          <w:rPr>
                            <w:color w:val="FFFFFF" w:themeColor="background1"/>
                            <w:sz w:val="22"/>
                            <w:szCs w:val="22"/>
                            <w:u w:val="single"/>
                          </w:rPr>
                          <w:t>/</w:t>
                        </w:r>
                        <w:r w:rsidRPr="00415BD6">
                          <w:rPr>
                            <w:color w:val="FFFFFF" w:themeColor="background1"/>
                            <w:sz w:val="22"/>
                            <w:szCs w:val="22"/>
                            <w:u w:val="single"/>
                          </w:rPr>
                          <w:t>10.1007/s10295-016-1863-2</w:t>
                        </w:r>
                      </w:hyperlink>
                    </w:p>
                  </w:txbxContent>
                </v:textbox>
              </v:roundrect>
            </w:pict>
          </mc:Fallback>
        </mc:AlternateContent>
      </w:r>
      <w:r w:rsidR="00415BD6">
        <w:rPr>
          <w:noProof/>
        </w:rPr>
        <mc:AlternateContent>
          <mc:Choice Requires="wpg">
            <w:drawing>
              <wp:anchor distT="0" distB="0" distL="114300" distR="114300" simplePos="0" relativeHeight="252410880" behindDoc="0" locked="0" layoutInCell="1" allowOverlap="1" wp14:anchorId="4C34376A" wp14:editId="12EBED35">
                <wp:simplePos x="0" y="0"/>
                <wp:positionH relativeFrom="column">
                  <wp:posOffset>-618202</wp:posOffset>
                </wp:positionH>
                <wp:positionV relativeFrom="paragraph">
                  <wp:posOffset>4288040</wp:posOffset>
                </wp:positionV>
                <wp:extent cx="4965319" cy="1002030"/>
                <wp:effectExtent l="12700" t="12700" r="0" b="13970"/>
                <wp:wrapNone/>
                <wp:docPr id="25" name="Group 25"/>
                <wp:cNvGraphicFramePr/>
                <a:graphic xmlns:a="http://schemas.openxmlformats.org/drawingml/2006/main">
                  <a:graphicData uri="http://schemas.microsoft.com/office/word/2010/wordprocessingGroup">
                    <wpg:wgp>
                      <wpg:cNvGrpSpPr/>
                      <wpg:grpSpPr>
                        <a:xfrm>
                          <a:off x="0" y="0"/>
                          <a:ext cx="4965319" cy="1002030"/>
                          <a:chOff x="0" y="0"/>
                          <a:chExt cx="4965319" cy="1002030"/>
                        </a:xfrm>
                      </wpg:grpSpPr>
                      <wps:wsp>
                        <wps:cNvPr id="88" name="Rounded Rectangle 88"/>
                        <wps:cNvSpPr/>
                        <wps:spPr>
                          <a:xfrm>
                            <a:off x="0"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16484" y="109220"/>
                            <a:ext cx="4648835" cy="668020"/>
                          </a:xfrm>
                          <a:prstGeom prst="rect">
                            <a:avLst/>
                          </a:prstGeom>
                          <a:noFill/>
                          <a:ln w="6350">
                            <a:noFill/>
                          </a:ln>
                        </wps:spPr>
                        <wps:txbx>
                          <w:txbxContent>
                            <w:p w14:paraId="47FA759E"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34376A" id="Group 25" o:spid="_x0000_s1063" style="position:absolute;margin-left:-48.7pt;margin-top:337.65pt;width:390.95pt;height:78.9pt;z-index:252410880" coordsize="49653,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">
                <v:roundrect id="Rounded Rectangle 88" o:spid="_x0000_s1064" style="position:absolute;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" fillcolor="#e3a2b3" strokecolor="white [3212]" strokeweight="2.25pt">
                  <v:stroke joinstyle="miter"/>
                </v:roundrect>
                <v:shape id="Text Box 89" o:spid="_x0000_s1065"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" filled="f" stroked="f" strokeweight=".5pt">
                  <v:textbox>
                    <w:txbxContent>
                      <w:p w14:paraId="47FA759E"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v:textbox>
                </v:shape>
              </v:group>
            </w:pict>
          </mc:Fallback>
        </mc:AlternateContent>
      </w:r>
      <w:r w:rsidR="00D177B5">
        <w:br w:type="page"/>
      </w:r>
    </w:p>
    <w:p w14:paraId="2BD279E0" w14:textId="59BB04E8" w:rsidR="00415BD6" w:rsidRDefault="00E94243">
      <w:r>
        <w:rPr>
          <w:noProof/>
        </w:rPr>
        <w:lastRenderedPageBreak/>
        <mc:AlternateContent>
          <mc:Choice Requires="wps">
            <w:drawing>
              <wp:anchor distT="0" distB="0" distL="114300" distR="114300" simplePos="0" relativeHeight="252681216" behindDoc="0" locked="0" layoutInCell="1" allowOverlap="1" wp14:anchorId="76B812B7" wp14:editId="30A8431A">
                <wp:simplePos x="0" y="0"/>
                <wp:positionH relativeFrom="column">
                  <wp:posOffset>-448945</wp:posOffset>
                </wp:positionH>
                <wp:positionV relativeFrom="paragraph">
                  <wp:posOffset>4354830</wp:posOffset>
                </wp:positionV>
                <wp:extent cx="6917690" cy="1736725"/>
                <wp:effectExtent l="12700" t="12700" r="16510" b="15875"/>
                <wp:wrapNone/>
                <wp:docPr id="966523343" name="Rounded Rectangle 966523343"/>
                <wp:cNvGraphicFramePr/>
                <a:graphic xmlns:a="http://schemas.openxmlformats.org/drawingml/2006/main">
                  <a:graphicData uri="http://schemas.microsoft.com/office/word/2010/wordprocessingShape">
                    <wps:wsp>
                      <wps:cNvSpPr/>
                      <wps:spPr>
                        <a:xfrm>
                          <a:off x="0" y="0"/>
                          <a:ext cx="6917690" cy="1736725"/>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06540" w14:textId="77777777" w:rsidR="00E94243" w:rsidRDefault="00E94243" w:rsidP="00E94243">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75C918CC" w14:textId="77777777" w:rsidR="00E94243" w:rsidRPr="0082735E" w:rsidRDefault="00E94243" w:rsidP="00E94243">
                            <w:pPr>
                              <w:spacing w:line="276" w:lineRule="auto"/>
                              <w:rPr>
                                <w:rFonts w:ascii="Encode Sans" w:hAnsi="Encode Sans"/>
                                <w:b/>
                                <w:bCs/>
                                <w:color w:val="FFFFFF" w:themeColor="background1"/>
                                <w:spacing w:val="5"/>
                              </w:rPr>
                            </w:pPr>
                          </w:p>
                          <w:p w14:paraId="3EC92E10" w14:textId="77777777" w:rsidR="00E94243" w:rsidRPr="00F77C0F" w:rsidRDefault="00E94243" w:rsidP="00E94243">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27"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28"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29"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30"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31"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32"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33"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34"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35"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36"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37"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38"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6B812B7" id="Rounded Rectangle 966523343" o:spid="_x0000_s1066" style="position:absolute;margin-left:-35.35pt;margin-top:342.9pt;width:544.7pt;height:136.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" fillcolor="#e3a2b3" strokecolor="white [3212]" strokeweight="2.25pt">
                <v:stroke joinstyle="miter"/>
                <v:textbox>
                  <w:txbxContent>
                    <w:p w14:paraId="20D06540" w14:textId="77777777" w:rsidR="00E94243" w:rsidRDefault="00E94243" w:rsidP="00E94243">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75C918CC" w14:textId="77777777" w:rsidR="00E94243" w:rsidRPr="0082735E" w:rsidRDefault="00E94243" w:rsidP="00E94243">
                      <w:pPr>
                        <w:spacing w:line="276" w:lineRule="auto"/>
                        <w:rPr>
                          <w:rFonts w:ascii="Encode Sans" w:hAnsi="Encode Sans"/>
                          <w:b/>
                          <w:bCs/>
                          <w:color w:val="FFFFFF" w:themeColor="background1"/>
                          <w:spacing w:val="5"/>
                        </w:rPr>
                      </w:pPr>
                    </w:p>
                    <w:p w14:paraId="3EC92E10" w14:textId="77777777" w:rsidR="00E94243" w:rsidRPr="00F77C0F" w:rsidRDefault="00E94243" w:rsidP="00E94243">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39"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40"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41"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42"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43"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44"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45"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46"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47"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48"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49"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50"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v:textbox>
              </v:roundrect>
            </w:pict>
          </mc:Fallback>
        </mc:AlternateContent>
      </w:r>
      <w:r w:rsidR="00415BD6">
        <w:rPr>
          <w:noProof/>
        </w:rPr>
        <mc:AlternateContent>
          <mc:Choice Requires="wps">
            <w:drawing>
              <wp:anchor distT="0" distB="0" distL="114300" distR="114300" simplePos="0" relativeHeight="252675072" behindDoc="0" locked="0" layoutInCell="1" allowOverlap="1" wp14:anchorId="4D49DDDB" wp14:editId="4222FDDC">
                <wp:simplePos x="0" y="0"/>
                <wp:positionH relativeFrom="column">
                  <wp:posOffset>-445770</wp:posOffset>
                </wp:positionH>
                <wp:positionV relativeFrom="paragraph">
                  <wp:posOffset>6175375</wp:posOffset>
                </wp:positionV>
                <wp:extent cx="6917690" cy="2101850"/>
                <wp:effectExtent l="12700" t="12700" r="16510" b="19050"/>
                <wp:wrapNone/>
                <wp:docPr id="186171484" name="Rounded Rectangle 186171484"/>
                <wp:cNvGraphicFramePr/>
                <a:graphic xmlns:a="http://schemas.openxmlformats.org/drawingml/2006/main">
                  <a:graphicData uri="http://schemas.microsoft.com/office/word/2010/wordprocessingShape">
                    <wps:wsp>
                      <wps:cNvSpPr/>
                      <wps:spPr>
                        <a:xfrm>
                          <a:off x="0" y="0"/>
                          <a:ext cx="6917690" cy="210185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80EC5" w14:textId="77777777" w:rsidR="00415BD6" w:rsidRDefault="00415BD6" w:rsidP="00415BD6">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This</w:t>
                            </w:r>
                            <w:r>
                              <w:rPr>
                                <w:rFonts w:eastAsia="Times New Roman" w:cs="Times New Roman"/>
                                <w:color w:val="FFFFFF" w:themeColor="background1"/>
                              </w:rPr>
                              <w:t xml:space="preserve"> </w:t>
                            </w:r>
                            <w:r w:rsidRPr="003B49A4">
                              <w:rPr>
                                <w:rFonts w:eastAsia="Times New Roman" w:cs="Times New Roman"/>
                                <w:color w:val="FFFFFF" w:themeColor="background1"/>
                              </w:rPr>
                              <w:t xml:space="preserve">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151B67D9" w14:textId="77777777" w:rsidR="00415BD6" w:rsidRDefault="00415BD6" w:rsidP="00415BD6">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576B9FDC" w14:textId="77777777" w:rsidR="00415BD6" w:rsidRPr="003B49A4" w:rsidRDefault="00415BD6" w:rsidP="00415BD6">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033311EF" wp14:editId="5943BAD1">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9DDDB" id="Rounded Rectangle 186171484" o:spid="_x0000_s1067" style="position:absolute;margin-left:-35.1pt;margin-top:486.25pt;width:544.7pt;height:165.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" fillcolor="#e3a2b3" strokecolor="white [3212]" strokeweight="2.25pt">
                <v:stroke joinstyle="miter"/>
                <v:textbox>
                  <w:txbxContent>
                    <w:p w14:paraId="29B80EC5" w14:textId="77777777" w:rsidR="00415BD6" w:rsidRDefault="00415BD6" w:rsidP="00415BD6">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This</w:t>
                      </w:r>
                      <w:r>
                        <w:rPr>
                          <w:rFonts w:eastAsia="Times New Roman" w:cs="Times New Roman"/>
                          <w:color w:val="FFFFFF" w:themeColor="background1"/>
                        </w:rPr>
                        <w:t xml:space="preserve"> </w:t>
                      </w:r>
                      <w:r w:rsidRPr="003B49A4">
                        <w:rPr>
                          <w:rFonts w:eastAsia="Times New Roman" w:cs="Times New Roman"/>
                          <w:color w:val="FFFFFF" w:themeColor="background1"/>
                        </w:rPr>
                        <w:t xml:space="preserve">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151B67D9" w14:textId="77777777" w:rsidR="00415BD6" w:rsidRDefault="00415BD6" w:rsidP="00415BD6">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576B9FDC" w14:textId="77777777" w:rsidR="00415BD6" w:rsidRPr="003B49A4" w:rsidRDefault="00415BD6" w:rsidP="00415BD6">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033311EF" wp14:editId="5943BAD1">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v:textbox>
              </v:roundrect>
            </w:pict>
          </mc:Fallback>
        </mc:AlternateContent>
      </w:r>
      <w:r w:rsidR="00415BD6">
        <w:rPr>
          <w:noProof/>
        </w:rPr>
        <mc:AlternateContent>
          <mc:Choice Requires="wps">
            <w:drawing>
              <wp:anchor distT="0" distB="0" distL="114300" distR="114300" simplePos="0" relativeHeight="252674048" behindDoc="0" locked="0" layoutInCell="1" hidden="0" allowOverlap="1" wp14:anchorId="64423A72" wp14:editId="45F0598D">
                <wp:simplePos x="0" y="0"/>
                <wp:positionH relativeFrom="column">
                  <wp:posOffset>-447675</wp:posOffset>
                </wp:positionH>
                <wp:positionV relativeFrom="paragraph">
                  <wp:posOffset>3382645</wp:posOffset>
                </wp:positionV>
                <wp:extent cx="6834505" cy="884555"/>
                <wp:effectExtent l="12700" t="12700" r="10795" b="17145"/>
                <wp:wrapNone/>
                <wp:docPr id="632" name="Rounded Rectangle 632"/>
                <wp:cNvGraphicFramePr/>
                <a:graphic xmlns:a="http://schemas.openxmlformats.org/drawingml/2006/main">
                  <a:graphicData uri="http://schemas.microsoft.com/office/word/2010/wordprocessingShape">
                    <wps:wsp>
                      <wps:cNvSpPr/>
                      <wps:spPr>
                        <a:xfrm>
                          <a:off x="0" y="0"/>
                          <a:ext cx="6834505" cy="884555"/>
                        </a:xfrm>
                        <a:prstGeom prst="roundRect">
                          <a:avLst>
                            <a:gd name="adj" fmla="val 10570"/>
                          </a:avLst>
                        </a:prstGeom>
                        <a:solidFill>
                          <a:srgbClr val="E3A2B3"/>
                        </a:solidFill>
                        <a:ln w="28575" cap="flat" cmpd="sng">
                          <a:solidFill>
                            <a:schemeClr val="lt1"/>
                          </a:solidFill>
                          <a:prstDash val="solid"/>
                          <a:miter lim="800000"/>
                          <a:headEnd type="none" w="sm" len="sm"/>
                          <a:tailEnd type="none" w="sm" len="sm"/>
                        </a:ln>
                      </wps:spPr>
                      <wps:txbx>
                        <w:txbxContent>
                          <w:p w14:paraId="21ED5A90" w14:textId="77777777" w:rsidR="00415BD6" w:rsidRPr="003B49A4" w:rsidRDefault="00415BD6" w:rsidP="00415BD6">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423A72" id="Rounded Rectangle 632" o:spid="_x0000_s1068" style="position:absolute;margin-left:-35.25pt;margin-top:266.35pt;width:538.15pt;height:69.6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" fillcolor="#e3a2b3" strokecolor="white [3201]" strokeweight="2.25pt">
                <v:stroke startarrowwidth="narrow" startarrowlength="short" endarrowwidth="narrow" endarrowlength="short" joinstyle="miter"/>
                <v:textbox inset="2.53958mm,1.2694mm,2.53958mm,1.2694mm">
                  <w:txbxContent>
                    <w:p w14:paraId="21ED5A90" w14:textId="77777777" w:rsidR="00415BD6" w:rsidRPr="003B49A4" w:rsidRDefault="00415BD6" w:rsidP="00415BD6">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v:textbox>
              </v:roundrect>
            </w:pict>
          </mc:Fallback>
        </mc:AlternateContent>
      </w:r>
      <w:r w:rsidR="00415BD6">
        <w:rPr>
          <w:noProof/>
        </w:rPr>
        <mc:AlternateContent>
          <mc:Choice Requires="wps">
            <w:drawing>
              <wp:anchor distT="0" distB="0" distL="114300" distR="114300" simplePos="0" relativeHeight="252407808" behindDoc="0" locked="0" layoutInCell="1" allowOverlap="1" wp14:anchorId="1B3A3FFB" wp14:editId="67731B6F">
                <wp:simplePos x="0" y="0"/>
                <wp:positionH relativeFrom="column">
                  <wp:posOffset>-443230</wp:posOffset>
                </wp:positionH>
                <wp:positionV relativeFrom="paragraph">
                  <wp:posOffset>862330</wp:posOffset>
                </wp:positionV>
                <wp:extent cx="6917690" cy="2434937"/>
                <wp:effectExtent l="12700" t="12700" r="16510" b="16510"/>
                <wp:wrapNone/>
                <wp:docPr id="87" name="Rounded Rectangle 87"/>
                <wp:cNvGraphicFramePr/>
                <a:graphic xmlns:a="http://schemas.openxmlformats.org/drawingml/2006/main">
                  <a:graphicData uri="http://schemas.microsoft.com/office/word/2010/wordprocessingShape">
                    <wps:wsp>
                      <wps:cNvSpPr/>
                      <wps:spPr>
                        <a:xfrm>
                          <a:off x="0" y="0"/>
                          <a:ext cx="6917690" cy="2434937"/>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B5D61" w14:textId="77777777" w:rsidR="00415BD6" w:rsidRPr="00B90251" w:rsidRDefault="00415BD6" w:rsidP="00415BD6">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11FF9726" w14:textId="51439A25" w:rsidR="00F22DD9" w:rsidRPr="00F22DD9" w:rsidRDefault="00F22DD9" w:rsidP="00F22DD9">
                            <w:pPr>
                              <w:spacing w:line="360" w:lineRule="auto"/>
                              <w:rPr>
                                <w:rFonts w:eastAsia="Times New Roman" w:cstheme="minorHAnsi"/>
                                <w:i/>
                                <w:color w:val="FFFFFF" w:themeColor="background1"/>
                                <w:sz w:val="20"/>
                                <w:szCs w:val="20"/>
                              </w:rPr>
                            </w:pPr>
                            <w:r w:rsidRPr="00F22DD9">
                              <w:rPr>
                                <w:rFonts w:eastAsia="Times New Roman" w:cstheme="minorHAnsi"/>
                                <w:iCs/>
                                <w:color w:val="FFFFFF" w:themeColor="background1"/>
                                <w:sz w:val="20"/>
                                <w:szCs w:val="20"/>
                              </w:rPr>
                              <w:t xml:space="preserve">David </w:t>
                            </w:r>
                            <w:proofErr w:type="spellStart"/>
                            <w:r w:rsidRPr="00F22DD9">
                              <w:rPr>
                                <w:rFonts w:eastAsia="Times New Roman" w:cstheme="minorHAnsi"/>
                                <w:iCs/>
                                <w:color w:val="FFFFFF" w:themeColor="background1"/>
                                <w:sz w:val="20"/>
                                <w:szCs w:val="20"/>
                              </w:rPr>
                              <w:t>Smilnak</w:t>
                            </w:r>
                            <w:proofErr w:type="spellEnd"/>
                            <w:r w:rsidRPr="00F22DD9">
                              <w:rPr>
                                <w:rFonts w:eastAsia="Times New Roman" w:cstheme="minorHAnsi"/>
                                <w:i/>
                                <w:color w:val="FFFFFF" w:themeColor="background1"/>
                                <w:sz w:val="20"/>
                                <w:szCs w:val="20"/>
                              </w:rPr>
                              <w:t>, Ph.D. Student, Department of Agricultural, Leadership, and Community Education</w:t>
                            </w:r>
                          </w:p>
                          <w:p w14:paraId="2F19FF7A" w14:textId="297D6CA3" w:rsidR="00F22DD9" w:rsidRPr="00F22DD9" w:rsidRDefault="00F22DD9" w:rsidP="00F22DD9">
                            <w:pPr>
                              <w:spacing w:line="360" w:lineRule="auto"/>
                              <w:rPr>
                                <w:rFonts w:eastAsia="Times New Roman" w:cstheme="minorHAnsi"/>
                                <w:i/>
                                <w:color w:val="FFFFFF" w:themeColor="background1"/>
                                <w:sz w:val="20"/>
                                <w:szCs w:val="20"/>
                              </w:rPr>
                            </w:pPr>
                            <w:r w:rsidRPr="00F22DD9">
                              <w:rPr>
                                <w:rFonts w:eastAsia="Times New Roman" w:cstheme="minorHAnsi"/>
                                <w:iCs/>
                                <w:color w:val="FFFFFF" w:themeColor="background1"/>
                                <w:sz w:val="20"/>
                                <w:szCs w:val="20"/>
                              </w:rPr>
                              <w:t>Sabrina Amorim,</w:t>
                            </w:r>
                            <w:r w:rsidRPr="00F22DD9">
                              <w:rPr>
                                <w:rFonts w:eastAsia="Times New Roman" w:cstheme="minorHAnsi"/>
                                <w:i/>
                                <w:color w:val="FFFFFF" w:themeColor="background1"/>
                                <w:sz w:val="20"/>
                                <w:szCs w:val="20"/>
                              </w:rPr>
                              <w:t xml:space="preserve"> Ph.D. Student, Department of Animal and Poultry Science</w:t>
                            </w:r>
                          </w:p>
                          <w:p w14:paraId="1969A3F2" w14:textId="4BBD71F8" w:rsidR="00F22DD9" w:rsidRPr="00F22DD9" w:rsidRDefault="00F22DD9" w:rsidP="00F22DD9">
                            <w:pPr>
                              <w:spacing w:line="360" w:lineRule="auto"/>
                              <w:rPr>
                                <w:rFonts w:cstheme="minorHAnsi"/>
                                <w:i/>
                                <w:color w:val="FFFFFF" w:themeColor="background1"/>
                                <w:sz w:val="20"/>
                                <w:szCs w:val="20"/>
                              </w:rPr>
                            </w:pPr>
                            <w:r w:rsidRPr="00F22DD9">
                              <w:rPr>
                                <w:rFonts w:cstheme="minorHAnsi"/>
                                <w:iCs/>
                                <w:color w:val="FFFFFF" w:themeColor="background1"/>
                                <w:sz w:val="20"/>
                                <w:szCs w:val="20"/>
                              </w:rPr>
                              <w:t>Jaylan Day</w:t>
                            </w:r>
                            <w:r w:rsidRPr="00F22DD9">
                              <w:rPr>
                                <w:rFonts w:cstheme="minorHAnsi"/>
                                <w:i/>
                                <w:color w:val="FFFFFF" w:themeColor="background1"/>
                                <w:sz w:val="20"/>
                                <w:szCs w:val="20"/>
                              </w:rPr>
                              <w:t>, Undergraduate Student, Department of Chemistry</w:t>
                            </w:r>
                          </w:p>
                          <w:p w14:paraId="4F7B5CA1" w14:textId="3DCA1F3F" w:rsidR="00F22DD9" w:rsidRPr="00F22DD9" w:rsidRDefault="00F22DD9" w:rsidP="00F22DD9">
                            <w:pPr>
                              <w:spacing w:line="360" w:lineRule="auto"/>
                              <w:rPr>
                                <w:rFonts w:cstheme="minorHAnsi"/>
                                <w:i/>
                                <w:color w:val="FFFFFF" w:themeColor="background1"/>
                                <w:sz w:val="20"/>
                                <w:szCs w:val="20"/>
                              </w:rPr>
                            </w:pPr>
                            <w:r w:rsidRPr="00F22DD9">
                              <w:rPr>
                                <w:rFonts w:cstheme="minorHAnsi"/>
                                <w:iCs/>
                                <w:color w:val="FFFFFF" w:themeColor="background1"/>
                                <w:sz w:val="20"/>
                                <w:szCs w:val="20"/>
                              </w:rPr>
                              <w:t>Madison Powell</w:t>
                            </w:r>
                            <w:r w:rsidRPr="00F22DD9">
                              <w:rPr>
                                <w:rFonts w:cstheme="minorHAnsi"/>
                                <w:i/>
                                <w:color w:val="FFFFFF" w:themeColor="background1"/>
                                <w:sz w:val="20"/>
                                <w:szCs w:val="20"/>
                              </w:rPr>
                              <w:t>, Undergraduate Student,</w:t>
                            </w:r>
                            <w:r w:rsidRPr="00F22DD9">
                              <w:rPr>
                                <w:rFonts w:eastAsia="Times New Roman" w:cstheme="minorHAnsi"/>
                                <w:i/>
                                <w:color w:val="FFFFFF" w:themeColor="background1"/>
                                <w:sz w:val="20"/>
                                <w:szCs w:val="20"/>
                              </w:rPr>
                              <w:t xml:space="preserve"> Department of Agricultural, Leadership, and Community Education</w:t>
                            </w:r>
                          </w:p>
                          <w:p w14:paraId="3AD93B91" w14:textId="0E1D79CC" w:rsidR="00F22DD9" w:rsidRPr="00F22DD9" w:rsidRDefault="00F22DD9" w:rsidP="00F22DD9">
                            <w:pPr>
                              <w:spacing w:line="360" w:lineRule="auto"/>
                              <w:rPr>
                                <w:rFonts w:cstheme="minorHAnsi"/>
                                <w:i/>
                                <w:color w:val="FFFFFF" w:themeColor="background1"/>
                                <w:sz w:val="20"/>
                                <w:szCs w:val="20"/>
                              </w:rPr>
                            </w:pPr>
                            <w:r w:rsidRPr="00F22DD9">
                              <w:rPr>
                                <w:rFonts w:cstheme="minorHAnsi"/>
                                <w:iCs/>
                                <w:color w:val="FFFFFF" w:themeColor="background1"/>
                                <w:sz w:val="20"/>
                                <w:szCs w:val="20"/>
                              </w:rPr>
                              <w:t>Emily Mullins</w:t>
                            </w:r>
                            <w:r w:rsidRPr="00F22DD9">
                              <w:rPr>
                                <w:rFonts w:cstheme="minorHAnsi"/>
                                <w:i/>
                                <w:color w:val="FFFFFF" w:themeColor="background1"/>
                                <w:sz w:val="20"/>
                                <w:szCs w:val="20"/>
                              </w:rPr>
                              <w:t>, Undergraduate Student,</w:t>
                            </w:r>
                            <w:r w:rsidRPr="00F22DD9">
                              <w:rPr>
                                <w:rFonts w:eastAsia="Times New Roman" w:cstheme="minorHAnsi"/>
                                <w:i/>
                                <w:color w:val="FFFFFF" w:themeColor="background1"/>
                                <w:sz w:val="20"/>
                                <w:szCs w:val="20"/>
                              </w:rPr>
                              <w:t xml:space="preserve"> Department of Agricultural, Leadership, and Community Education</w:t>
                            </w:r>
                          </w:p>
                          <w:p w14:paraId="05F12D50" w14:textId="7EF5F8F4" w:rsidR="00F96FAD" w:rsidRPr="00F22DD9" w:rsidRDefault="00F22DD9" w:rsidP="00415BD6">
                            <w:pPr>
                              <w:rPr>
                                <w:rFonts w:cstheme="minorHAnsi"/>
                                <w:color w:val="FFFFFF" w:themeColor="background1"/>
                              </w:rPr>
                            </w:pPr>
                            <w:r w:rsidRPr="00F22DD9">
                              <w:rPr>
                                <w:rFonts w:eastAsia="Times New Roman" w:cstheme="minorHAnsi"/>
                                <w:iCs/>
                                <w:color w:val="FFFFFF" w:themeColor="background1"/>
                                <w:sz w:val="20"/>
                                <w:szCs w:val="20"/>
                              </w:rPr>
                              <w:t>Hannah Scherer,</w:t>
                            </w:r>
                            <w:r w:rsidRPr="00F22DD9">
                              <w:rPr>
                                <w:rFonts w:eastAsia="Times New Roman" w:cstheme="minorHAnsi"/>
                                <w:i/>
                                <w:color w:val="FFFFFF" w:themeColor="background1"/>
                                <w:sz w:val="20"/>
                                <w:szCs w:val="20"/>
                              </w:rPr>
                              <w:t xml:space="preserve"> Associate Professor and Extension Specialist</w:t>
                            </w:r>
                            <w:r w:rsidR="00AA3180">
                              <w:rPr>
                                <w:rFonts w:eastAsia="Times New Roman" w:cstheme="minorHAnsi"/>
                                <w:i/>
                                <w:color w:val="FFFFFF" w:themeColor="background1"/>
                                <w:sz w:val="20"/>
                                <w:szCs w:val="20"/>
                              </w:rPr>
                              <w:t xml:space="preserve">, </w:t>
                            </w:r>
                            <w:r w:rsidRPr="00F22DD9">
                              <w:rPr>
                                <w:rFonts w:eastAsia="Times New Roman" w:cstheme="minorHAnsi"/>
                                <w:i/>
                                <w:color w:val="FFFFFF" w:themeColor="background1"/>
                                <w:sz w:val="20"/>
                                <w:szCs w:val="20"/>
                              </w:rPr>
                              <w:t>Department of Agricultural, Leadership, and Community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A3FFB" id="Rounded Rectangle 87" o:spid="_x0000_s1069" style="position:absolute;margin-left:-34.9pt;margin-top:67.9pt;width:544.7pt;height:191.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" fillcolor="#e3a2b3" strokecolor="white [3212]" strokeweight="2.25pt">
                <v:stroke joinstyle="miter"/>
                <v:textbox>
                  <w:txbxContent>
                    <w:p w14:paraId="310B5D61" w14:textId="77777777" w:rsidR="00415BD6" w:rsidRPr="00B90251" w:rsidRDefault="00415BD6" w:rsidP="00415BD6">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11FF9726" w14:textId="51439A25" w:rsidR="00F22DD9" w:rsidRPr="00F22DD9" w:rsidRDefault="00F22DD9" w:rsidP="00F22DD9">
                      <w:pPr>
                        <w:spacing w:line="360" w:lineRule="auto"/>
                        <w:rPr>
                          <w:rFonts w:eastAsia="Times New Roman" w:cstheme="minorHAnsi"/>
                          <w:i/>
                          <w:color w:val="FFFFFF" w:themeColor="background1"/>
                          <w:sz w:val="20"/>
                          <w:szCs w:val="20"/>
                        </w:rPr>
                      </w:pPr>
                      <w:r w:rsidRPr="00F22DD9">
                        <w:rPr>
                          <w:rFonts w:eastAsia="Times New Roman" w:cstheme="minorHAnsi"/>
                          <w:iCs/>
                          <w:color w:val="FFFFFF" w:themeColor="background1"/>
                          <w:sz w:val="20"/>
                          <w:szCs w:val="20"/>
                        </w:rPr>
                        <w:t xml:space="preserve">David </w:t>
                      </w:r>
                      <w:proofErr w:type="spellStart"/>
                      <w:r w:rsidRPr="00F22DD9">
                        <w:rPr>
                          <w:rFonts w:eastAsia="Times New Roman" w:cstheme="minorHAnsi"/>
                          <w:iCs/>
                          <w:color w:val="FFFFFF" w:themeColor="background1"/>
                          <w:sz w:val="20"/>
                          <w:szCs w:val="20"/>
                        </w:rPr>
                        <w:t>Smilnak</w:t>
                      </w:r>
                      <w:proofErr w:type="spellEnd"/>
                      <w:r w:rsidRPr="00F22DD9">
                        <w:rPr>
                          <w:rFonts w:eastAsia="Times New Roman" w:cstheme="minorHAnsi"/>
                          <w:i/>
                          <w:color w:val="FFFFFF" w:themeColor="background1"/>
                          <w:sz w:val="20"/>
                          <w:szCs w:val="20"/>
                        </w:rPr>
                        <w:t>, Ph.D. Student, Department of Agricultural, Leadership, and Community Education</w:t>
                      </w:r>
                    </w:p>
                    <w:p w14:paraId="2F19FF7A" w14:textId="297D6CA3" w:rsidR="00F22DD9" w:rsidRPr="00F22DD9" w:rsidRDefault="00F22DD9" w:rsidP="00F22DD9">
                      <w:pPr>
                        <w:spacing w:line="360" w:lineRule="auto"/>
                        <w:rPr>
                          <w:rFonts w:eastAsia="Times New Roman" w:cstheme="minorHAnsi"/>
                          <w:i/>
                          <w:color w:val="FFFFFF" w:themeColor="background1"/>
                          <w:sz w:val="20"/>
                          <w:szCs w:val="20"/>
                        </w:rPr>
                      </w:pPr>
                      <w:r w:rsidRPr="00F22DD9">
                        <w:rPr>
                          <w:rFonts w:eastAsia="Times New Roman" w:cstheme="minorHAnsi"/>
                          <w:iCs/>
                          <w:color w:val="FFFFFF" w:themeColor="background1"/>
                          <w:sz w:val="20"/>
                          <w:szCs w:val="20"/>
                        </w:rPr>
                        <w:t>Sabrina Amorim,</w:t>
                      </w:r>
                      <w:r w:rsidRPr="00F22DD9">
                        <w:rPr>
                          <w:rFonts w:eastAsia="Times New Roman" w:cstheme="minorHAnsi"/>
                          <w:i/>
                          <w:color w:val="FFFFFF" w:themeColor="background1"/>
                          <w:sz w:val="20"/>
                          <w:szCs w:val="20"/>
                        </w:rPr>
                        <w:t xml:space="preserve"> Ph.D. Student, Department of Animal and Poultry Science</w:t>
                      </w:r>
                    </w:p>
                    <w:p w14:paraId="1969A3F2" w14:textId="4BBD71F8" w:rsidR="00F22DD9" w:rsidRPr="00F22DD9" w:rsidRDefault="00F22DD9" w:rsidP="00F22DD9">
                      <w:pPr>
                        <w:spacing w:line="360" w:lineRule="auto"/>
                        <w:rPr>
                          <w:rFonts w:cstheme="minorHAnsi"/>
                          <w:i/>
                          <w:color w:val="FFFFFF" w:themeColor="background1"/>
                          <w:sz w:val="20"/>
                          <w:szCs w:val="20"/>
                        </w:rPr>
                      </w:pPr>
                      <w:r w:rsidRPr="00F22DD9">
                        <w:rPr>
                          <w:rFonts w:cstheme="minorHAnsi"/>
                          <w:iCs/>
                          <w:color w:val="FFFFFF" w:themeColor="background1"/>
                          <w:sz w:val="20"/>
                          <w:szCs w:val="20"/>
                        </w:rPr>
                        <w:t>Jaylan Day</w:t>
                      </w:r>
                      <w:r w:rsidRPr="00F22DD9">
                        <w:rPr>
                          <w:rFonts w:cstheme="minorHAnsi"/>
                          <w:i/>
                          <w:color w:val="FFFFFF" w:themeColor="background1"/>
                          <w:sz w:val="20"/>
                          <w:szCs w:val="20"/>
                        </w:rPr>
                        <w:t>, Undergraduate Student, Department of Chemistry</w:t>
                      </w:r>
                    </w:p>
                    <w:p w14:paraId="4F7B5CA1" w14:textId="3DCA1F3F" w:rsidR="00F22DD9" w:rsidRPr="00F22DD9" w:rsidRDefault="00F22DD9" w:rsidP="00F22DD9">
                      <w:pPr>
                        <w:spacing w:line="360" w:lineRule="auto"/>
                        <w:rPr>
                          <w:rFonts w:cstheme="minorHAnsi"/>
                          <w:i/>
                          <w:color w:val="FFFFFF" w:themeColor="background1"/>
                          <w:sz w:val="20"/>
                          <w:szCs w:val="20"/>
                        </w:rPr>
                      </w:pPr>
                      <w:r w:rsidRPr="00F22DD9">
                        <w:rPr>
                          <w:rFonts w:cstheme="minorHAnsi"/>
                          <w:iCs/>
                          <w:color w:val="FFFFFF" w:themeColor="background1"/>
                          <w:sz w:val="20"/>
                          <w:szCs w:val="20"/>
                        </w:rPr>
                        <w:t>Madison Powell</w:t>
                      </w:r>
                      <w:r w:rsidRPr="00F22DD9">
                        <w:rPr>
                          <w:rFonts w:cstheme="minorHAnsi"/>
                          <w:i/>
                          <w:color w:val="FFFFFF" w:themeColor="background1"/>
                          <w:sz w:val="20"/>
                          <w:szCs w:val="20"/>
                        </w:rPr>
                        <w:t>, Undergraduate Student,</w:t>
                      </w:r>
                      <w:r w:rsidRPr="00F22DD9">
                        <w:rPr>
                          <w:rFonts w:eastAsia="Times New Roman" w:cstheme="minorHAnsi"/>
                          <w:i/>
                          <w:color w:val="FFFFFF" w:themeColor="background1"/>
                          <w:sz w:val="20"/>
                          <w:szCs w:val="20"/>
                        </w:rPr>
                        <w:t xml:space="preserve"> Department of Agricultural, Leadership, and Community Education</w:t>
                      </w:r>
                    </w:p>
                    <w:p w14:paraId="3AD93B91" w14:textId="0E1D79CC" w:rsidR="00F22DD9" w:rsidRPr="00F22DD9" w:rsidRDefault="00F22DD9" w:rsidP="00F22DD9">
                      <w:pPr>
                        <w:spacing w:line="360" w:lineRule="auto"/>
                        <w:rPr>
                          <w:rFonts w:cstheme="minorHAnsi"/>
                          <w:i/>
                          <w:color w:val="FFFFFF" w:themeColor="background1"/>
                          <w:sz w:val="20"/>
                          <w:szCs w:val="20"/>
                        </w:rPr>
                      </w:pPr>
                      <w:r w:rsidRPr="00F22DD9">
                        <w:rPr>
                          <w:rFonts w:cstheme="minorHAnsi"/>
                          <w:iCs/>
                          <w:color w:val="FFFFFF" w:themeColor="background1"/>
                          <w:sz w:val="20"/>
                          <w:szCs w:val="20"/>
                        </w:rPr>
                        <w:t>Emily Mullins</w:t>
                      </w:r>
                      <w:r w:rsidRPr="00F22DD9">
                        <w:rPr>
                          <w:rFonts w:cstheme="minorHAnsi"/>
                          <w:i/>
                          <w:color w:val="FFFFFF" w:themeColor="background1"/>
                          <w:sz w:val="20"/>
                          <w:szCs w:val="20"/>
                        </w:rPr>
                        <w:t>, Undergraduate Student,</w:t>
                      </w:r>
                      <w:r w:rsidRPr="00F22DD9">
                        <w:rPr>
                          <w:rFonts w:eastAsia="Times New Roman" w:cstheme="minorHAnsi"/>
                          <w:i/>
                          <w:color w:val="FFFFFF" w:themeColor="background1"/>
                          <w:sz w:val="20"/>
                          <w:szCs w:val="20"/>
                        </w:rPr>
                        <w:t xml:space="preserve"> Department of Agricultural, Leadership, and Community Education</w:t>
                      </w:r>
                    </w:p>
                    <w:p w14:paraId="05F12D50" w14:textId="7EF5F8F4" w:rsidR="00F96FAD" w:rsidRPr="00F22DD9" w:rsidRDefault="00F22DD9" w:rsidP="00415BD6">
                      <w:pPr>
                        <w:rPr>
                          <w:rFonts w:cstheme="minorHAnsi"/>
                          <w:color w:val="FFFFFF" w:themeColor="background1"/>
                        </w:rPr>
                      </w:pPr>
                      <w:r w:rsidRPr="00F22DD9">
                        <w:rPr>
                          <w:rFonts w:eastAsia="Times New Roman" w:cstheme="minorHAnsi"/>
                          <w:iCs/>
                          <w:color w:val="FFFFFF" w:themeColor="background1"/>
                          <w:sz w:val="20"/>
                          <w:szCs w:val="20"/>
                        </w:rPr>
                        <w:t>Hannah Scherer,</w:t>
                      </w:r>
                      <w:r w:rsidRPr="00F22DD9">
                        <w:rPr>
                          <w:rFonts w:eastAsia="Times New Roman" w:cstheme="minorHAnsi"/>
                          <w:i/>
                          <w:color w:val="FFFFFF" w:themeColor="background1"/>
                          <w:sz w:val="20"/>
                          <w:szCs w:val="20"/>
                        </w:rPr>
                        <w:t xml:space="preserve"> Associate Professor and Extension Specialist</w:t>
                      </w:r>
                      <w:r w:rsidR="00AA3180">
                        <w:rPr>
                          <w:rFonts w:eastAsia="Times New Roman" w:cstheme="minorHAnsi"/>
                          <w:i/>
                          <w:color w:val="FFFFFF" w:themeColor="background1"/>
                          <w:sz w:val="20"/>
                          <w:szCs w:val="20"/>
                        </w:rPr>
                        <w:t xml:space="preserve">, </w:t>
                      </w:r>
                      <w:r w:rsidRPr="00F22DD9">
                        <w:rPr>
                          <w:rFonts w:eastAsia="Times New Roman" w:cstheme="minorHAnsi"/>
                          <w:i/>
                          <w:color w:val="FFFFFF" w:themeColor="background1"/>
                          <w:sz w:val="20"/>
                          <w:szCs w:val="20"/>
                        </w:rPr>
                        <w:t>Department of Agricultural, Leadership, and Community Education</w:t>
                      </w:r>
                    </w:p>
                  </w:txbxContent>
                </v:textbox>
              </v:roundrect>
            </w:pict>
          </mc:Fallback>
        </mc:AlternateContent>
      </w:r>
      <w:r w:rsidR="00415BD6">
        <w:rPr>
          <w:noProof/>
        </w:rPr>
        <mc:AlternateContent>
          <mc:Choice Requires="wpg">
            <w:drawing>
              <wp:anchor distT="0" distB="0" distL="114300" distR="114300" simplePos="0" relativeHeight="252672000" behindDoc="0" locked="0" layoutInCell="1" allowOverlap="1" wp14:anchorId="5D623157" wp14:editId="54E46B22">
                <wp:simplePos x="0" y="0"/>
                <wp:positionH relativeFrom="column">
                  <wp:posOffset>-728865</wp:posOffset>
                </wp:positionH>
                <wp:positionV relativeFrom="paragraph">
                  <wp:posOffset>-386484</wp:posOffset>
                </wp:positionV>
                <wp:extent cx="5819775" cy="1002030"/>
                <wp:effectExtent l="0" t="12700" r="9525" b="13970"/>
                <wp:wrapNone/>
                <wp:docPr id="801390614" name="Group 801390614"/>
                <wp:cNvGraphicFramePr/>
                <a:graphic xmlns:a="http://schemas.openxmlformats.org/drawingml/2006/main">
                  <a:graphicData uri="http://schemas.microsoft.com/office/word/2010/wordprocessingGroup">
                    <wpg:wgp>
                      <wpg:cNvGrpSpPr/>
                      <wpg:grpSpPr>
                        <a:xfrm>
                          <a:off x="0" y="0"/>
                          <a:ext cx="5819775" cy="1002030"/>
                          <a:chOff x="0" y="0"/>
                          <a:chExt cx="4913884" cy="1002030"/>
                        </a:xfrm>
                      </wpg:grpSpPr>
                      <wps:wsp>
                        <wps:cNvPr id="1921427843" name="Rounded Rectangle 1921427843"/>
                        <wps:cNvSpPr/>
                        <wps:spPr>
                          <a:xfrm>
                            <a:off x="341884"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689699" name="Text Box 999689699"/>
                        <wps:cNvSpPr txBox="1"/>
                        <wps:spPr>
                          <a:xfrm>
                            <a:off x="0" y="109220"/>
                            <a:ext cx="4648835" cy="668020"/>
                          </a:xfrm>
                          <a:prstGeom prst="rect">
                            <a:avLst/>
                          </a:prstGeom>
                          <a:noFill/>
                          <a:ln w="6350">
                            <a:noFill/>
                          </a:ln>
                        </wps:spPr>
                        <wps:txbx>
                          <w:txbxContent>
                            <w:p w14:paraId="342F38E2" w14:textId="77777777" w:rsidR="00415BD6" w:rsidRPr="00222A14" w:rsidRDefault="00415BD6" w:rsidP="00415BD6">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623157" id="Group 801390614" o:spid="_x0000_s1069" style="position:absolute;margin-left:-57.4pt;margin-top:-30.45pt;width:458.25pt;height:78.9pt;z-index:252672000;mso-width-relative:margin" coordsize="49138,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">
                <v:roundrect id="Rounded Rectangle 1921427843" o:spid="_x0000_s1070" style="position:absolute;left:3418;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" fillcolor="#e3a2b3" strokecolor="white [3212]" strokeweight="2.25pt">
                  <v:stroke joinstyle="miter"/>
                </v:roundrect>
                <v:shape id="Text Box 999689699" o:spid="_x0000_s1071" type="#_x0000_t202" style="position:absolute;top:1092;width:46488;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" filled="f" stroked="f" strokeweight=".5pt">
                  <v:textbox>
                    <w:txbxContent>
                      <w:p w14:paraId="342F38E2" w14:textId="77777777" w:rsidR="00415BD6" w:rsidRPr="00222A14" w:rsidRDefault="00415BD6" w:rsidP="00415BD6">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v:textbox>
                </v:shape>
              </v:group>
            </w:pict>
          </mc:Fallback>
        </mc:AlternateContent>
      </w:r>
      <w:r w:rsidR="00415BD6">
        <w:rPr>
          <w:noProof/>
        </w:rPr>
        <w:drawing>
          <wp:anchor distT="0" distB="0" distL="114300" distR="114300" simplePos="0" relativeHeight="252666880" behindDoc="1" locked="0" layoutInCell="1" allowOverlap="1" wp14:anchorId="6FF38DA1" wp14:editId="3366F274">
            <wp:simplePos x="0" y="0"/>
            <wp:positionH relativeFrom="column">
              <wp:posOffset>-905163</wp:posOffset>
            </wp:positionH>
            <wp:positionV relativeFrom="paragraph">
              <wp:posOffset>-942109</wp:posOffset>
            </wp:positionV>
            <wp:extent cx="7850458" cy="10159466"/>
            <wp:effectExtent l="0" t="0" r="0" b="635"/>
            <wp:wrapNone/>
            <wp:docPr id="1406436089" name="Picture 14064360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415BD6">
        <w:br w:type="page"/>
      </w:r>
    </w:p>
    <w:p w14:paraId="2CBAC510" w14:textId="027007BE" w:rsidR="00D177B5" w:rsidRDefault="00415BD6">
      <w:r>
        <w:rPr>
          <w:noProof/>
        </w:rPr>
        <w:lastRenderedPageBreak/>
        <w:drawing>
          <wp:anchor distT="0" distB="0" distL="114300" distR="114300" simplePos="0" relativeHeight="252649472" behindDoc="1" locked="0" layoutInCell="1" allowOverlap="1" wp14:anchorId="293B8320" wp14:editId="4034A220">
            <wp:simplePos x="0" y="0"/>
            <wp:positionH relativeFrom="column">
              <wp:posOffset>-907646</wp:posOffset>
            </wp:positionH>
            <wp:positionV relativeFrom="paragraph">
              <wp:posOffset>-899507</wp:posOffset>
            </wp:positionV>
            <wp:extent cx="7850458" cy="10159466"/>
            <wp:effectExtent l="0" t="0" r="0" b="635"/>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10BFCE4A" w14:textId="5E1AE524" w:rsidR="00A851CF" w:rsidRDefault="00415BD6">
      <w:r>
        <w:rPr>
          <w:noProof/>
        </w:rPr>
        <mc:AlternateContent>
          <mc:Choice Requires="wps">
            <w:drawing>
              <wp:anchor distT="0" distB="0" distL="114300" distR="114300" simplePos="0" relativeHeight="252677120" behindDoc="0" locked="0" layoutInCell="1" allowOverlap="1" wp14:anchorId="5164BA99" wp14:editId="62FCA0A0">
                <wp:simplePos x="0" y="0"/>
                <wp:positionH relativeFrom="column">
                  <wp:posOffset>-460548</wp:posOffset>
                </wp:positionH>
                <wp:positionV relativeFrom="paragraph">
                  <wp:posOffset>244822</wp:posOffset>
                </wp:positionV>
                <wp:extent cx="6917690" cy="3738880"/>
                <wp:effectExtent l="12700" t="12700" r="16510" b="7620"/>
                <wp:wrapNone/>
                <wp:docPr id="369927921" name="Rounded Rectangle 369927921"/>
                <wp:cNvGraphicFramePr/>
                <a:graphic xmlns:a="http://schemas.openxmlformats.org/drawingml/2006/main">
                  <a:graphicData uri="http://schemas.microsoft.com/office/word/2010/wordprocessingShape">
                    <wps:wsp>
                      <wps:cNvSpPr/>
                      <wps:spPr>
                        <a:xfrm>
                          <a:off x="0" y="0"/>
                          <a:ext cx="6917690" cy="3738880"/>
                        </a:xfrm>
                        <a:prstGeom prst="roundRect">
                          <a:avLst>
                            <a:gd name="adj" fmla="val 717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ABF87" w14:textId="77777777" w:rsidR="00415BD6" w:rsidRPr="00E95B32" w:rsidRDefault="00415BD6" w:rsidP="00415BD6">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What is an open educational resource?</w:t>
                            </w:r>
                          </w:p>
                          <w:p w14:paraId="4912788E" w14:textId="77777777" w:rsidR="00415BD6" w:rsidRPr="00E95B32" w:rsidRDefault="00415BD6" w:rsidP="00415BD6">
                            <w:pPr>
                              <w:spacing w:line="276" w:lineRule="auto"/>
                              <w:jc w:val="both"/>
                              <w:rPr>
                                <w:rFonts w:ascii="Encode Sans" w:eastAsia="Times New Roman" w:hAnsi="Encode Sans" w:cs="Arial"/>
                                <w:b/>
                                <w:bCs/>
                                <w:color w:val="FFFFFF" w:themeColor="background1"/>
                                <w:sz w:val="21"/>
                                <w:szCs w:val="21"/>
                              </w:rPr>
                            </w:pPr>
                          </w:p>
                          <w:p w14:paraId="64A7C99C" w14:textId="77777777" w:rsidR="00415BD6" w:rsidRPr="00F77C0F" w:rsidRDefault="00415BD6" w:rsidP="00415BD6">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13EE4057" w14:textId="77777777" w:rsidR="00415BD6" w:rsidRPr="00F77C0F" w:rsidRDefault="00415BD6" w:rsidP="00415BD6">
                            <w:pPr>
                              <w:spacing w:line="276" w:lineRule="auto"/>
                              <w:jc w:val="both"/>
                              <w:rPr>
                                <w:rFonts w:ascii="Encode Sans" w:hAnsi="Encode Sans"/>
                                <w:color w:val="FFFFFF" w:themeColor="background1"/>
                                <w:spacing w:val="5"/>
                                <w:sz w:val="20"/>
                                <w:szCs w:val="20"/>
                              </w:rPr>
                            </w:pPr>
                          </w:p>
                          <w:p w14:paraId="3626F4D7" w14:textId="77777777" w:rsidR="00415BD6" w:rsidRPr="00F77C0F" w:rsidRDefault="00415BD6" w:rsidP="00415BD6">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This definition of OER is provided by </w:t>
                            </w:r>
                            <w:hyperlink r:id="rId53" w:tgtFrame="_blank" w:tooltip="Definition of Open Educational Resources from The William and Flora Hewlett Foundation website" w:history="1">
                              <w:r w:rsidRPr="00F77C0F">
                                <w:rPr>
                                  <w:rStyle w:val="Hyperlink"/>
                                  <w:rFonts w:ascii="Encode Sans" w:hAnsi="Encode Sans" w:cs="Open Sans"/>
                                  <w:color w:val="FFFFFF" w:themeColor="background1"/>
                                  <w:sz w:val="20"/>
                                  <w:szCs w:val="20"/>
                                </w:rPr>
                                <w:t>The William and Flora Hewlett Foundation</w:t>
                              </w:r>
                            </w:hyperlink>
                            <w:r w:rsidRPr="00F77C0F">
                              <w:rPr>
                                <w:rFonts w:ascii="Encode Sans" w:hAnsi="Encode Sans"/>
                                <w:color w:val="FFFFFF" w:themeColor="background1"/>
                                <w:sz w:val="20"/>
                                <w:szCs w:val="20"/>
                              </w:rPr>
                              <w:t>.</w:t>
                            </w:r>
                          </w:p>
                          <w:p w14:paraId="0F8BAE88" w14:textId="77777777" w:rsidR="00415BD6" w:rsidRPr="00E95B32" w:rsidRDefault="00415BD6" w:rsidP="00415BD6">
                            <w:pPr>
                              <w:spacing w:line="276" w:lineRule="auto"/>
                              <w:jc w:val="both"/>
                              <w:rPr>
                                <w:rFonts w:ascii="Encode Sans" w:eastAsia="Times New Roman" w:hAnsi="Encode Sans" w:cs="Arial"/>
                                <w:b/>
                                <w:bCs/>
                                <w:color w:val="FFFFFF" w:themeColor="background1"/>
                                <w:sz w:val="21"/>
                                <w:szCs w:val="21"/>
                              </w:rPr>
                            </w:pPr>
                          </w:p>
                          <w:p w14:paraId="7CB34363" w14:textId="77777777" w:rsidR="00415BD6" w:rsidRPr="00E95B32" w:rsidRDefault="00415BD6" w:rsidP="00415BD6">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How to access these templates</w:t>
                            </w:r>
                          </w:p>
                          <w:p w14:paraId="042D1EB6" w14:textId="77777777" w:rsidR="00415BD6" w:rsidRPr="00E95B32" w:rsidRDefault="00415BD6" w:rsidP="00415BD6">
                            <w:pPr>
                              <w:spacing w:line="276" w:lineRule="auto"/>
                              <w:jc w:val="both"/>
                              <w:rPr>
                                <w:rFonts w:ascii="Encode Sans" w:eastAsia="Times New Roman" w:hAnsi="Encode Sans" w:cs="Times New Roman"/>
                                <w:color w:val="FFFFFF" w:themeColor="background1"/>
                                <w:sz w:val="21"/>
                                <w:szCs w:val="21"/>
                              </w:rPr>
                            </w:pPr>
                          </w:p>
                          <w:p w14:paraId="51FFD541" w14:textId="77777777" w:rsidR="00415BD6" w:rsidRPr="00F77C0F" w:rsidRDefault="00415BD6" w:rsidP="00415BD6">
                            <w:p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 xml:space="preserve">The main landing page for these resources is </w:t>
                            </w:r>
                            <w:hyperlink r:id="rId54"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p>
                          <w:p w14:paraId="5EA4EDBC" w14:textId="77777777" w:rsidR="00415BD6" w:rsidRPr="00F77C0F" w:rsidRDefault="00415BD6" w:rsidP="00415BD6">
                            <w:pPr>
                              <w:spacing w:line="276" w:lineRule="auto"/>
                              <w:jc w:val="both"/>
                              <w:rPr>
                                <w:rFonts w:ascii="Encode Sans" w:eastAsia="Times New Roman" w:hAnsi="Encode Sans" w:cs="Times New Roman"/>
                                <w:color w:val="FFFFFF" w:themeColor="background1"/>
                                <w:sz w:val="20"/>
                                <w:szCs w:val="20"/>
                              </w:rPr>
                            </w:pPr>
                          </w:p>
                          <w:p w14:paraId="78413E4E" w14:textId="77777777" w:rsidR="00415BD6" w:rsidRPr="00F77C0F" w:rsidRDefault="00415BD6" w:rsidP="00415BD6">
                            <w:pPr>
                              <w:spacing w:line="276" w:lineRule="auto"/>
                              <w:jc w:val="both"/>
                              <w:rPr>
                                <w:rFonts w:ascii="Encode Sans" w:eastAsia="Times New Roman" w:hAnsi="Encode Sans" w:cs="Arial"/>
                                <w:color w:val="FFFFFF" w:themeColor="background1"/>
                                <w:sz w:val="20"/>
                                <w:szCs w:val="20"/>
                              </w:rPr>
                            </w:pPr>
                            <w:r w:rsidRPr="00F77C0F">
                              <w:rPr>
                                <w:rFonts w:ascii="Encode Sans" w:eastAsia="Times New Roman" w:hAnsi="Encode Sans" w:cs="Arial"/>
                                <w:color w:val="FFFFFF" w:themeColor="background1"/>
                                <w:sz w:val="20"/>
                                <w:szCs w:val="20"/>
                              </w:rPr>
                              <w:t>This page includes a downloadable and editable Word document for the:</w:t>
                            </w:r>
                          </w:p>
                          <w:p w14:paraId="7A001D95" w14:textId="77777777" w:rsidR="00415BD6" w:rsidRPr="00F77C0F" w:rsidRDefault="00415BD6" w:rsidP="00415BD6">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fact sheet</w:t>
                            </w:r>
                          </w:p>
                          <w:p w14:paraId="717BE8DE" w14:textId="77777777" w:rsidR="00415BD6" w:rsidRPr="00F77C0F" w:rsidRDefault="00415BD6" w:rsidP="00415BD6">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activity sheet</w:t>
                            </w:r>
                          </w:p>
                          <w:p w14:paraId="39A183B6" w14:textId="77777777" w:rsidR="00415BD6" w:rsidRPr="00F77C0F" w:rsidRDefault="00415BD6" w:rsidP="00415BD6">
                            <w:pPr>
                              <w:pStyle w:val="ListParagraph"/>
                              <w:numPr>
                                <w:ilvl w:val="0"/>
                                <w:numId w:val="10"/>
                              </w:numPr>
                              <w:spacing w:line="276" w:lineRule="auto"/>
                              <w:jc w:val="both"/>
                              <w:rPr>
                                <w:rFonts w:ascii="Encode Sans" w:hAnsi="Encode Sans"/>
                                <w:color w:val="FFFFFF" w:themeColor="background1"/>
                                <w:sz w:val="20"/>
                                <w:szCs w:val="20"/>
                              </w:rPr>
                            </w:pPr>
                            <w:r w:rsidRPr="00F77C0F">
                              <w:rPr>
                                <w:rFonts w:ascii="Encode Sans" w:eastAsia="Times New Roman" w:hAnsi="Encode Sans" w:cs="Arial"/>
                                <w:color w:val="FFFFFF" w:themeColor="background1"/>
                                <w:sz w:val="20"/>
                                <w:szCs w:val="20"/>
                              </w:rPr>
                              <w:t>Fac</w:t>
                            </w:r>
                            <w:r>
                              <w:rPr>
                                <w:rFonts w:ascii="Encode Sans" w:eastAsia="Times New Roman" w:hAnsi="Encode Sans" w:cs="Arial"/>
                                <w:color w:val="FFFFFF" w:themeColor="background1"/>
                                <w:sz w:val="20"/>
                                <w:szCs w:val="20"/>
                              </w:rPr>
                              <w:t>ilitator’s</w:t>
                            </w:r>
                            <w:r w:rsidRPr="00F77C0F">
                              <w:rPr>
                                <w:rFonts w:ascii="Encode Sans" w:eastAsia="Times New Roman" w:hAnsi="Encode Sans" w:cs="Arial"/>
                                <w:color w:val="FFFFFF" w:themeColor="background1"/>
                                <w:sz w:val="20"/>
                                <w:szCs w:val="20"/>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4BA99" id="Rounded Rectangle 369927921" o:spid="_x0000_s1072" style="position:absolute;margin-left:-36.25pt;margin-top:19.3pt;width:544.7pt;height:294.4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" fillcolor="#e3a2b3" strokecolor="white [3212]" strokeweight="2.25pt">
                <v:stroke joinstyle="miter"/>
                <v:textbox>
                  <w:txbxContent>
                    <w:p w14:paraId="5D7ABF87" w14:textId="77777777" w:rsidR="00415BD6" w:rsidRPr="00E95B32" w:rsidRDefault="00415BD6" w:rsidP="00415BD6">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What is an open educational resource?</w:t>
                      </w:r>
                    </w:p>
                    <w:p w14:paraId="4912788E" w14:textId="77777777" w:rsidR="00415BD6" w:rsidRPr="00E95B32" w:rsidRDefault="00415BD6" w:rsidP="00415BD6">
                      <w:pPr>
                        <w:spacing w:line="276" w:lineRule="auto"/>
                        <w:jc w:val="both"/>
                        <w:rPr>
                          <w:rFonts w:ascii="Encode Sans" w:eastAsia="Times New Roman" w:hAnsi="Encode Sans" w:cs="Arial"/>
                          <w:b/>
                          <w:bCs/>
                          <w:color w:val="FFFFFF" w:themeColor="background1"/>
                          <w:sz w:val="21"/>
                          <w:szCs w:val="21"/>
                        </w:rPr>
                      </w:pPr>
                    </w:p>
                    <w:p w14:paraId="64A7C99C" w14:textId="77777777" w:rsidR="00415BD6" w:rsidRPr="00F77C0F" w:rsidRDefault="00415BD6" w:rsidP="00415BD6">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13EE4057" w14:textId="77777777" w:rsidR="00415BD6" w:rsidRPr="00F77C0F" w:rsidRDefault="00415BD6" w:rsidP="00415BD6">
                      <w:pPr>
                        <w:spacing w:line="276" w:lineRule="auto"/>
                        <w:jc w:val="both"/>
                        <w:rPr>
                          <w:rFonts w:ascii="Encode Sans" w:hAnsi="Encode Sans"/>
                          <w:color w:val="FFFFFF" w:themeColor="background1"/>
                          <w:spacing w:val="5"/>
                          <w:sz w:val="20"/>
                          <w:szCs w:val="20"/>
                        </w:rPr>
                      </w:pPr>
                    </w:p>
                    <w:p w14:paraId="3626F4D7" w14:textId="77777777" w:rsidR="00415BD6" w:rsidRPr="00F77C0F" w:rsidRDefault="00415BD6" w:rsidP="00415BD6">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This definition of OER is provided by </w:t>
                      </w:r>
                      <w:hyperlink r:id="rId55" w:tgtFrame="_blank" w:tooltip="Definition of Open Educational Resources from The William and Flora Hewlett Foundation website" w:history="1">
                        <w:r w:rsidRPr="00F77C0F">
                          <w:rPr>
                            <w:rStyle w:val="Hyperlink"/>
                            <w:rFonts w:ascii="Encode Sans" w:hAnsi="Encode Sans" w:cs="Open Sans"/>
                            <w:color w:val="FFFFFF" w:themeColor="background1"/>
                            <w:sz w:val="20"/>
                            <w:szCs w:val="20"/>
                          </w:rPr>
                          <w:t>The William and Flora Hewlett Foundation</w:t>
                        </w:r>
                      </w:hyperlink>
                      <w:r w:rsidRPr="00F77C0F">
                        <w:rPr>
                          <w:rFonts w:ascii="Encode Sans" w:hAnsi="Encode Sans"/>
                          <w:color w:val="FFFFFF" w:themeColor="background1"/>
                          <w:sz w:val="20"/>
                          <w:szCs w:val="20"/>
                        </w:rPr>
                        <w:t>.</w:t>
                      </w:r>
                    </w:p>
                    <w:p w14:paraId="0F8BAE88" w14:textId="77777777" w:rsidR="00415BD6" w:rsidRPr="00E95B32" w:rsidRDefault="00415BD6" w:rsidP="00415BD6">
                      <w:pPr>
                        <w:spacing w:line="276" w:lineRule="auto"/>
                        <w:jc w:val="both"/>
                        <w:rPr>
                          <w:rFonts w:ascii="Encode Sans" w:eastAsia="Times New Roman" w:hAnsi="Encode Sans" w:cs="Arial"/>
                          <w:b/>
                          <w:bCs/>
                          <w:color w:val="FFFFFF" w:themeColor="background1"/>
                          <w:sz w:val="21"/>
                          <w:szCs w:val="21"/>
                        </w:rPr>
                      </w:pPr>
                    </w:p>
                    <w:p w14:paraId="7CB34363" w14:textId="77777777" w:rsidR="00415BD6" w:rsidRPr="00E95B32" w:rsidRDefault="00415BD6" w:rsidP="00415BD6">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How to access these templates</w:t>
                      </w:r>
                    </w:p>
                    <w:p w14:paraId="042D1EB6" w14:textId="77777777" w:rsidR="00415BD6" w:rsidRPr="00E95B32" w:rsidRDefault="00415BD6" w:rsidP="00415BD6">
                      <w:pPr>
                        <w:spacing w:line="276" w:lineRule="auto"/>
                        <w:jc w:val="both"/>
                        <w:rPr>
                          <w:rFonts w:ascii="Encode Sans" w:eastAsia="Times New Roman" w:hAnsi="Encode Sans" w:cs="Times New Roman"/>
                          <w:color w:val="FFFFFF" w:themeColor="background1"/>
                          <w:sz w:val="21"/>
                          <w:szCs w:val="21"/>
                        </w:rPr>
                      </w:pPr>
                    </w:p>
                    <w:p w14:paraId="51FFD541" w14:textId="77777777" w:rsidR="00415BD6" w:rsidRPr="00F77C0F" w:rsidRDefault="00415BD6" w:rsidP="00415BD6">
                      <w:p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 xml:space="preserve">The main landing page for these resources is </w:t>
                      </w:r>
                      <w:hyperlink r:id="rId56"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p>
                    <w:p w14:paraId="5EA4EDBC" w14:textId="77777777" w:rsidR="00415BD6" w:rsidRPr="00F77C0F" w:rsidRDefault="00415BD6" w:rsidP="00415BD6">
                      <w:pPr>
                        <w:spacing w:line="276" w:lineRule="auto"/>
                        <w:jc w:val="both"/>
                        <w:rPr>
                          <w:rFonts w:ascii="Encode Sans" w:eastAsia="Times New Roman" w:hAnsi="Encode Sans" w:cs="Times New Roman"/>
                          <w:color w:val="FFFFFF" w:themeColor="background1"/>
                          <w:sz w:val="20"/>
                          <w:szCs w:val="20"/>
                        </w:rPr>
                      </w:pPr>
                    </w:p>
                    <w:p w14:paraId="78413E4E" w14:textId="77777777" w:rsidR="00415BD6" w:rsidRPr="00F77C0F" w:rsidRDefault="00415BD6" w:rsidP="00415BD6">
                      <w:pPr>
                        <w:spacing w:line="276" w:lineRule="auto"/>
                        <w:jc w:val="both"/>
                        <w:rPr>
                          <w:rFonts w:ascii="Encode Sans" w:eastAsia="Times New Roman" w:hAnsi="Encode Sans" w:cs="Arial"/>
                          <w:color w:val="FFFFFF" w:themeColor="background1"/>
                          <w:sz w:val="20"/>
                          <w:szCs w:val="20"/>
                        </w:rPr>
                      </w:pPr>
                      <w:r w:rsidRPr="00F77C0F">
                        <w:rPr>
                          <w:rFonts w:ascii="Encode Sans" w:eastAsia="Times New Roman" w:hAnsi="Encode Sans" w:cs="Arial"/>
                          <w:color w:val="FFFFFF" w:themeColor="background1"/>
                          <w:sz w:val="20"/>
                          <w:szCs w:val="20"/>
                        </w:rPr>
                        <w:t>This page includes a downloadable and editable Word document for the:</w:t>
                      </w:r>
                    </w:p>
                    <w:p w14:paraId="7A001D95" w14:textId="77777777" w:rsidR="00415BD6" w:rsidRPr="00F77C0F" w:rsidRDefault="00415BD6" w:rsidP="00415BD6">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fact sheet</w:t>
                      </w:r>
                    </w:p>
                    <w:p w14:paraId="717BE8DE" w14:textId="77777777" w:rsidR="00415BD6" w:rsidRPr="00F77C0F" w:rsidRDefault="00415BD6" w:rsidP="00415BD6">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activity sheet</w:t>
                      </w:r>
                    </w:p>
                    <w:p w14:paraId="39A183B6" w14:textId="77777777" w:rsidR="00415BD6" w:rsidRPr="00F77C0F" w:rsidRDefault="00415BD6" w:rsidP="00415BD6">
                      <w:pPr>
                        <w:pStyle w:val="ListParagraph"/>
                        <w:numPr>
                          <w:ilvl w:val="0"/>
                          <w:numId w:val="10"/>
                        </w:numPr>
                        <w:spacing w:line="276" w:lineRule="auto"/>
                        <w:jc w:val="both"/>
                        <w:rPr>
                          <w:rFonts w:ascii="Encode Sans" w:hAnsi="Encode Sans"/>
                          <w:color w:val="FFFFFF" w:themeColor="background1"/>
                          <w:sz w:val="20"/>
                          <w:szCs w:val="20"/>
                        </w:rPr>
                      </w:pPr>
                      <w:r w:rsidRPr="00F77C0F">
                        <w:rPr>
                          <w:rFonts w:ascii="Encode Sans" w:eastAsia="Times New Roman" w:hAnsi="Encode Sans" w:cs="Arial"/>
                          <w:color w:val="FFFFFF" w:themeColor="background1"/>
                          <w:sz w:val="20"/>
                          <w:szCs w:val="20"/>
                        </w:rPr>
                        <w:t>Fac</w:t>
                      </w:r>
                      <w:r>
                        <w:rPr>
                          <w:rFonts w:ascii="Encode Sans" w:eastAsia="Times New Roman" w:hAnsi="Encode Sans" w:cs="Arial"/>
                          <w:color w:val="FFFFFF" w:themeColor="background1"/>
                          <w:sz w:val="20"/>
                          <w:szCs w:val="20"/>
                        </w:rPr>
                        <w:t>ilitator’s</w:t>
                      </w:r>
                      <w:r w:rsidRPr="00F77C0F">
                        <w:rPr>
                          <w:rFonts w:ascii="Encode Sans" w:eastAsia="Times New Roman" w:hAnsi="Encode Sans" w:cs="Arial"/>
                          <w:color w:val="FFFFFF" w:themeColor="background1"/>
                          <w:sz w:val="20"/>
                          <w:szCs w:val="20"/>
                        </w:rPr>
                        <w:t xml:space="preserve"> guide</w:t>
                      </w:r>
                    </w:p>
                  </w:txbxContent>
                </v:textbox>
              </v:roundrect>
            </w:pict>
          </mc:Fallback>
        </mc:AlternateContent>
      </w:r>
      <w:r w:rsidR="005D654E">
        <w:rPr>
          <w:noProof/>
        </w:rPr>
        <mc:AlternateContent>
          <mc:Choice Requires="wpg">
            <w:drawing>
              <wp:anchor distT="0" distB="0" distL="114300" distR="114300" simplePos="0" relativeHeight="252628992" behindDoc="0" locked="0" layoutInCell="1" allowOverlap="1" wp14:anchorId="2185B498" wp14:editId="2F40E8F1">
                <wp:simplePos x="0" y="0"/>
                <wp:positionH relativeFrom="column">
                  <wp:posOffset>-457947</wp:posOffset>
                </wp:positionH>
                <wp:positionV relativeFrom="paragraph">
                  <wp:posOffset>-726888</wp:posOffset>
                </wp:positionV>
                <wp:extent cx="7404735" cy="777240"/>
                <wp:effectExtent l="12700" t="12700" r="0" b="10160"/>
                <wp:wrapNone/>
                <wp:docPr id="27" name="Group 27"/>
                <wp:cNvGraphicFramePr/>
                <a:graphic xmlns:a="http://schemas.openxmlformats.org/drawingml/2006/main">
                  <a:graphicData uri="http://schemas.microsoft.com/office/word/2010/wordprocessingGroup">
                    <wpg:wgp>
                      <wpg:cNvGrpSpPr/>
                      <wpg:grpSpPr>
                        <a:xfrm>
                          <a:off x="0" y="0"/>
                          <a:ext cx="7404735" cy="777240"/>
                          <a:chOff x="215623" y="0"/>
                          <a:chExt cx="4749696" cy="1002030"/>
                        </a:xfrm>
                      </wpg:grpSpPr>
                      <wps:wsp>
                        <wps:cNvPr id="28" name="Rounded Rectangle 28"/>
                        <wps:cNvSpPr/>
                        <wps:spPr>
                          <a:xfrm>
                            <a:off x="215623" y="0"/>
                            <a:ext cx="4437286"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16484" y="109220"/>
                            <a:ext cx="4648835" cy="668020"/>
                          </a:xfrm>
                          <a:prstGeom prst="rect">
                            <a:avLst/>
                          </a:prstGeom>
                          <a:noFill/>
                          <a:ln w="6350">
                            <a:noFill/>
                          </a:ln>
                        </wps:spPr>
                        <wps:txbx>
                          <w:txbxContent>
                            <w:p w14:paraId="1B96D062"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5B498" id="Group 27" o:spid="_x0000_s1073" style="position:absolute;margin-left:-36.05pt;margin-top:-57.25pt;width:583.05pt;height:61.2pt;z-index:252628992;mso-width-relative:margin;mso-height-relative:margin" coordorigin="2156" coordsize="47496,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">
                <v:roundrect id="Rounded Rectangle 28" o:spid="_x0000_s1074" style="position:absolute;left:2156;width:44373;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" fillcolor="#e3a2b3" strokecolor="white [3212]" strokeweight="2.25pt">
                  <v:stroke joinstyle="miter"/>
                </v:roundrect>
                <v:shape id="Text Box 29" o:spid="_x0000_s1075"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" filled="f" stroked="f" strokeweight=".5pt">
                  <v:textbox>
                    <w:txbxContent>
                      <w:p w14:paraId="1B96D062"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v:textbox>
                </v:shape>
              </v:group>
            </w:pict>
          </mc:Fallback>
        </mc:AlternateContent>
      </w:r>
    </w:p>
    <w:p w14:paraId="708A0604" w14:textId="77777777" w:rsidR="00A70EC4" w:rsidRDefault="00A70EC4"/>
    <w:p w14:paraId="2F1AFAE8" w14:textId="0A9DBA07" w:rsidR="00A70EC4" w:rsidRDefault="00A70EC4">
      <w:r>
        <w:rPr>
          <w:noProof/>
        </w:rPr>
        <mc:AlternateContent>
          <mc:Choice Requires="wps">
            <w:drawing>
              <wp:anchor distT="0" distB="0" distL="114300" distR="114300" simplePos="0" relativeHeight="252678144" behindDoc="0" locked="0" layoutInCell="1" allowOverlap="1" wp14:anchorId="541F3E1C" wp14:editId="51CD26C5">
                <wp:simplePos x="0" y="0"/>
                <wp:positionH relativeFrom="column">
                  <wp:posOffset>-464820</wp:posOffset>
                </wp:positionH>
                <wp:positionV relativeFrom="paragraph">
                  <wp:posOffset>6245225</wp:posOffset>
                </wp:positionV>
                <wp:extent cx="6917690" cy="1236980"/>
                <wp:effectExtent l="12700" t="12700" r="16510" b="7620"/>
                <wp:wrapNone/>
                <wp:docPr id="2008397503" name="Rounded Rectangle 2008397503"/>
                <wp:cNvGraphicFramePr/>
                <a:graphic xmlns:a="http://schemas.openxmlformats.org/drawingml/2006/main">
                  <a:graphicData uri="http://schemas.microsoft.com/office/word/2010/wordprocessingShape">
                    <wps:wsp>
                      <wps:cNvSpPr/>
                      <wps:spPr>
                        <a:xfrm>
                          <a:off x="0" y="0"/>
                          <a:ext cx="6917690" cy="1236980"/>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37F40" w14:textId="77777777" w:rsidR="00415BD6" w:rsidRDefault="00415BD6" w:rsidP="00415BD6">
                            <w:pPr>
                              <w:spacing w:line="276" w:lineRule="auto"/>
                              <w:rPr>
                                <w:rFonts w:ascii="Encode Sans" w:hAnsi="Encode Sans"/>
                                <w:b/>
                                <w:bCs/>
                                <w:color w:val="FFFFFF" w:themeColor="background1"/>
                                <w:spacing w:val="5"/>
                              </w:rPr>
                            </w:pPr>
                            <w:r w:rsidRPr="0082735E">
                              <w:rPr>
                                <w:rFonts w:ascii="Encode Sans" w:hAnsi="Encode Sans"/>
                                <w:b/>
                                <w:bCs/>
                                <w:color w:val="FFFFFF" w:themeColor="background1"/>
                                <w:spacing w:val="5"/>
                              </w:rPr>
                              <w:t>How to cite this version</w:t>
                            </w:r>
                          </w:p>
                          <w:p w14:paraId="57F57D03" w14:textId="77777777" w:rsidR="00415BD6" w:rsidRPr="0082735E" w:rsidRDefault="00415BD6" w:rsidP="00415BD6">
                            <w:pPr>
                              <w:spacing w:line="276" w:lineRule="auto"/>
                              <w:rPr>
                                <w:rFonts w:ascii="Encode Sans" w:hAnsi="Encode Sans"/>
                                <w:b/>
                                <w:bCs/>
                                <w:color w:val="FFFFFF" w:themeColor="background1"/>
                                <w:spacing w:val="5"/>
                              </w:rPr>
                            </w:pPr>
                          </w:p>
                          <w:p w14:paraId="7FC9AFDB" w14:textId="46BF0534" w:rsidR="00415BD6" w:rsidRPr="00F77C0F" w:rsidRDefault="00E94243" w:rsidP="00E94243">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E94243">
                              <w:rPr>
                                <w:rFonts w:ascii="Encode Sans" w:hAnsi="Encode Sans"/>
                                <w:iCs/>
                                <w:color w:val="FFFFFF" w:themeColor="background1"/>
                                <w:sz w:val="20"/>
                                <w:szCs w:val="20"/>
                              </w:rPr>
                              <w:t>Sabrina Amorim</w:t>
                            </w:r>
                            <w:r w:rsidRPr="00F77C0F">
                              <w:rPr>
                                <w:rFonts w:ascii="Encode Sans" w:hAnsi="Encode Sans"/>
                                <w:color w:val="FFFFFF" w:themeColor="background1"/>
                                <w:sz w:val="20"/>
                                <w:szCs w:val="20"/>
                              </w:rPr>
                              <w:t>, 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Agricultural Cyberbiosecurity: Bi</w:t>
                            </w:r>
                            <w:r>
                              <w:rPr>
                                <w:rFonts w:ascii="Encode Sans" w:hAnsi="Encode Sans"/>
                                <w:i/>
                                <w:iCs/>
                                <w:color w:val="FFFFFF" w:themeColor="background1"/>
                                <w:sz w:val="20"/>
                                <w:szCs w:val="20"/>
                              </w:rPr>
                              <w:t xml:space="preserve">otechnology. </w:t>
                            </w:r>
                            <w:hyperlink r:id="rId57"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58">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41F3E1C" id="Rounded Rectangle 2008397503" o:spid="_x0000_s1077" style="position:absolute;margin-left:-36.6pt;margin-top:491.75pt;width:544.7pt;height:97.4pt;z-index:25267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" fillcolor="#e3a2b3" strokecolor="white [3212]" strokeweight="2.25pt">
                <v:stroke joinstyle="miter"/>
                <v:textbox>
                  <w:txbxContent>
                    <w:p w14:paraId="25C37F40" w14:textId="77777777" w:rsidR="00415BD6" w:rsidRDefault="00415BD6" w:rsidP="00415BD6">
                      <w:pPr>
                        <w:spacing w:line="276" w:lineRule="auto"/>
                        <w:rPr>
                          <w:rFonts w:ascii="Encode Sans" w:hAnsi="Encode Sans"/>
                          <w:b/>
                          <w:bCs/>
                          <w:color w:val="FFFFFF" w:themeColor="background1"/>
                          <w:spacing w:val="5"/>
                        </w:rPr>
                      </w:pPr>
                      <w:r w:rsidRPr="0082735E">
                        <w:rPr>
                          <w:rFonts w:ascii="Encode Sans" w:hAnsi="Encode Sans"/>
                          <w:b/>
                          <w:bCs/>
                          <w:color w:val="FFFFFF" w:themeColor="background1"/>
                          <w:spacing w:val="5"/>
                        </w:rPr>
                        <w:t>How to cite this version</w:t>
                      </w:r>
                    </w:p>
                    <w:p w14:paraId="57F57D03" w14:textId="77777777" w:rsidR="00415BD6" w:rsidRPr="0082735E" w:rsidRDefault="00415BD6" w:rsidP="00415BD6">
                      <w:pPr>
                        <w:spacing w:line="276" w:lineRule="auto"/>
                        <w:rPr>
                          <w:rFonts w:ascii="Encode Sans" w:hAnsi="Encode Sans"/>
                          <w:b/>
                          <w:bCs/>
                          <w:color w:val="FFFFFF" w:themeColor="background1"/>
                          <w:spacing w:val="5"/>
                        </w:rPr>
                      </w:pPr>
                    </w:p>
                    <w:p w14:paraId="7FC9AFDB" w14:textId="46BF0534" w:rsidR="00415BD6" w:rsidRPr="00F77C0F" w:rsidRDefault="00E94243" w:rsidP="00E94243">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E94243">
                        <w:rPr>
                          <w:rFonts w:ascii="Encode Sans" w:hAnsi="Encode Sans"/>
                          <w:iCs/>
                          <w:color w:val="FFFFFF" w:themeColor="background1"/>
                          <w:sz w:val="20"/>
                          <w:szCs w:val="20"/>
                        </w:rPr>
                        <w:t>Sabrina Amorim</w:t>
                      </w:r>
                      <w:r w:rsidRPr="00F77C0F">
                        <w:rPr>
                          <w:rFonts w:ascii="Encode Sans" w:hAnsi="Encode Sans"/>
                          <w:color w:val="FFFFFF" w:themeColor="background1"/>
                          <w:sz w:val="20"/>
                          <w:szCs w:val="20"/>
                        </w:rPr>
                        <w:t>, 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Agricultural Cyberbiosecurity: Bi</w:t>
                      </w:r>
                      <w:r>
                        <w:rPr>
                          <w:rFonts w:ascii="Encode Sans" w:hAnsi="Encode Sans"/>
                          <w:i/>
                          <w:iCs/>
                          <w:color w:val="FFFFFF" w:themeColor="background1"/>
                          <w:sz w:val="20"/>
                          <w:szCs w:val="20"/>
                        </w:rPr>
                        <w:t xml:space="preserve">otechnology. </w:t>
                      </w:r>
                      <w:hyperlink r:id="rId59"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60">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v:textbox>
              </v:roundrect>
            </w:pict>
          </mc:Fallback>
        </mc:AlternateContent>
      </w:r>
      <w:r>
        <w:rPr>
          <w:noProof/>
        </w:rPr>
        <mc:AlternateContent>
          <mc:Choice Requires="wps">
            <w:drawing>
              <wp:anchor distT="0" distB="0" distL="114300" distR="114300" simplePos="0" relativeHeight="252679168" behindDoc="0" locked="0" layoutInCell="1" allowOverlap="1" wp14:anchorId="589C0004" wp14:editId="27B0083E">
                <wp:simplePos x="0" y="0"/>
                <wp:positionH relativeFrom="column">
                  <wp:posOffset>-462280</wp:posOffset>
                </wp:positionH>
                <wp:positionV relativeFrom="paragraph">
                  <wp:posOffset>3816985</wp:posOffset>
                </wp:positionV>
                <wp:extent cx="6917690" cy="2202180"/>
                <wp:effectExtent l="12700" t="12700" r="16510" b="7620"/>
                <wp:wrapNone/>
                <wp:docPr id="420218051" name="Rounded Rectangle 420218051"/>
                <wp:cNvGraphicFramePr/>
                <a:graphic xmlns:a="http://schemas.openxmlformats.org/drawingml/2006/main">
                  <a:graphicData uri="http://schemas.microsoft.com/office/word/2010/wordprocessingShape">
                    <wps:wsp>
                      <wps:cNvSpPr/>
                      <wps:spPr>
                        <a:xfrm>
                          <a:off x="0" y="0"/>
                          <a:ext cx="6917690" cy="220218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F99AD" w14:textId="77777777" w:rsidR="00415BD6" w:rsidRPr="00E95B32" w:rsidRDefault="00415BD6" w:rsidP="00415BD6">
                            <w:pPr>
                              <w:pBdr>
                                <w:top w:val="nil"/>
                                <w:left w:val="nil"/>
                                <w:bottom w:val="nil"/>
                                <w:right w:val="nil"/>
                                <w:between w:val="nil"/>
                              </w:pBdr>
                              <w:spacing w:line="276" w:lineRule="auto"/>
                              <w:jc w:val="both"/>
                              <w:rPr>
                                <w:rFonts w:ascii="Encode Sans" w:hAnsi="Encode Sans"/>
                                <w:b/>
                                <w:bCs/>
                                <w:color w:val="FFFFFF" w:themeColor="background1"/>
                              </w:rPr>
                            </w:pPr>
                            <w:r w:rsidRPr="00E95B32">
                              <w:rPr>
                                <w:rFonts w:ascii="Encode Sans" w:hAnsi="Encode Sans"/>
                                <w:b/>
                                <w:bCs/>
                                <w:color w:val="FFFFFF" w:themeColor="background1"/>
                              </w:rPr>
                              <w:t>Did you know that you can customize and share your version of this resource?</w:t>
                            </w:r>
                          </w:p>
                          <w:p w14:paraId="7B4738C4" w14:textId="77777777" w:rsidR="00415BD6" w:rsidRPr="00E95B32" w:rsidRDefault="00415BD6" w:rsidP="00415BD6">
                            <w:pPr>
                              <w:pBdr>
                                <w:top w:val="nil"/>
                                <w:left w:val="nil"/>
                                <w:bottom w:val="nil"/>
                                <w:right w:val="nil"/>
                                <w:between w:val="nil"/>
                              </w:pBdr>
                              <w:spacing w:line="276" w:lineRule="auto"/>
                              <w:jc w:val="both"/>
                              <w:rPr>
                                <w:rFonts w:ascii="Encode Sans" w:hAnsi="Encode Sans"/>
                                <w:color w:val="FFFFFF" w:themeColor="background1"/>
                                <w:sz w:val="21"/>
                                <w:szCs w:val="21"/>
                              </w:rPr>
                            </w:pPr>
                          </w:p>
                          <w:p w14:paraId="7659BCDF"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This resource is licensed with a Creative Commons Attribution-</w:t>
                            </w:r>
                            <w:proofErr w:type="spellStart"/>
                            <w:r w:rsidRPr="00F77C0F">
                              <w:rPr>
                                <w:rFonts w:ascii="Encode Sans" w:hAnsi="Encode Sans"/>
                                <w:color w:val="FFFFFF" w:themeColor="background1"/>
                                <w:sz w:val="20"/>
                                <w:szCs w:val="20"/>
                              </w:rPr>
                              <w:t>NonCommercial</w:t>
                            </w:r>
                            <w:proofErr w:type="spellEnd"/>
                            <w:r w:rsidRPr="00F77C0F">
                              <w:rPr>
                                <w:rFonts w:ascii="Encode Sans" w:hAnsi="Encode Sans"/>
                                <w:color w:val="FFFFFF" w:themeColor="background1"/>
                                <w:sz w:val="20"/>
                                <w:szCs w:val="20"/>
                              </w:rPr>
                              <w:t>-</w:t>
                            </w:r>
                            <w:proofErr w:type="spellStart"/>
                            <w:r w:rsidRPr="00F77C0F">
                              <w:rPr>
                                <w:rFonts w:ascii="Encode Sans" w:hAnsi="Encode Sans"/>
                                <w:color w:val="FFFFFF" w:themeColor="background1"/>
                                <w:sz w:val="20"/>
                                <w:szCs w:val="20"/>
                              </w:rPr>
                              <w:t>ShareAlike</w:t>
                            </w:r>
                            <w:proofErr w:type="spellEnd"/>
                            <w:r w:rsidRPr="00F77C0F">
                              <w:rPr>
                                <w:rFonts w:ascii="Encode Sans" w:hAnsi="Encode Sans"/>
                                <w:color w:val="FFFFFF" w:themeColor="background1"/>
                                <w:sz w:val="20"/>
                                <w:szCs w:val="20"/>
                              </w:rPr>
                              <w:t xml:space="preserve"> 4.0 license. This means you</w:t>
                            </w:r>
                            <w:r w:rsidRPr="00B44024">
                              <w:rPr>
                                <w:rFonts w:ascii="Encode Sans" w:eastAsia="Times New Roman" w:hAnsi="Encode Sans"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1" w:history="1">
                              <w:r w:rsidRPr="00B44024">
                                <w:rPr>
                                  <w:rFonts w:ascii="Encode Sans" w:eastAsia="Times New Roman" w:hAnsi="Encode Sans" w:cs="Times New Roman"/>
                                  <w:color w:val="FFFFFF" w:themeColor="background1"/>
                                  <w:sz w:val="20"/>
                                  <w:szCs w:val="20"/>
                                  <w:u w:val="single"/>
                                </w:rPr>
                                <w:t xml:space="preserve"> https://creativecommons.org/licenses/by-nc-sa/4.0</w:t>
                              </w:r>
                            </w:hyperlink>
                            <w:r w:rsidRPr="00B44024">
                              <w:rPr>
                                <w:rFonts w:ascii="Encode Sans" w:eastAsia="Times New Roman" w:hAnsi="Encode Sans" w:cs="Times New Roman"/>
                                <w:color w:val="FFFFFF" w:themeColor="background1"/>
                                <w:sz w:val="20"/>
                                <w:szCs w:val="20"/>
                              </w:rPr>
                              <w:t>.</w:t>
                            </w:r>
                            <w:r w:rsidRPr="00F77C0F">
                              <w:rPr>
                                <w:rFonts w:ascii="Encode Sans" w:hAnsi="Encode Sans"/>
                                <w:color w:val="FFFFFF" w:themeColor="background1"/>
                                <w:sz w:val="20"/>
                                <w:szCs w:val="20"/>
                              </w:rPr>
                              <w:t xml:space="preserve"> </w:t>
                            </w:r>
                          </w:p>
                          <w:p w14:paraId="6BAFB903"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p>
                          <w:p w14:paraId="4F59879F"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 xml:space="preserve">*Best practice is to list the title, author, source, and license. </w:t>
                            </w:r>
                          </w:p>
                          <w:p w14:paraId="38B4CF61"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p>
                          <w:p w14:paraId="0B84964E" w14:textId="77777777" w:rsidR="00415BD6" w:rsidRPr="00F77C0F" w:rsidRDefault="00415BD6" w:rsidP="00415BD6">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z w:val="20"/>
                                <w:szCs w:val="20"/>
                              </w:rPr>
                              <w:t xml:space="preserve">Example: Adapted by [your name] from “Agricultural Cyberbiosecurity: Big Data” by David </w:t>
                            </w: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Anne Brown, Joseph Simpson, Jaylan Day, and Hannah Scherer </w:t>
                            </w:r>
                            <w:r w:rsidRPr="00F77C0F">
                              <w:rPr>
                                <w:rFonts w:ascii="Encode Sans" w:eastAsia="Times New Roman" w:hAnsi="Encode Sans" w:cs="Arial"/>
                                <w:color w:val="FFFFFF" w:themeColor="background1"/>
                                <w:sz w:val="20"/>
                                <w:szCs w:val="20"/>
                              </w:rPr>
                              <w:t xml:space="preserve">from </w:t>
                            </w:r>
                            <w:hyperlink r:id="rId62"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sidRPr="00F77C0F">
                              <w:rPr>
                                <w:rFonts w:ascii="Encode Sans" w:eastAsia="Times New Roman" w:hAnsi="Encode Sans" w:cs="Times New Roman"/>
                                <w:color w:val="FFFFFF" w:themeColor="background1"/>
                                <w:sz w:val="20"/>
                                <w:szCs w:val="20"/>
                              </w:rPr>
                              <w:t xml:space="preserve"> </w:t>
                            </w:r>
                            <w:hyperlink r:id="rId63"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C0004" id="Rounded Rectangle 420218051" o:spid="_x0000_s1078" style="position:absolute;margin-left:-36.4pt;margin-top:300.55pt;width:544.7pt;height:173.4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" fillcolor="#e3a2b3" strokecolor="white [3212]" strokeweight="2.25pt">
                <v:stroke joinstyle="miter"/>
                <v:textbox>
                  <w:txbxContent>
                    <w:p w14:paraId="14CF99AD" w14:textId="77777777" w:rsidR="00415BD6" w:rsidRPr="00E95B32" w:rsidRDefault="00415BD6" w:rsidP="00415BD6">
                      <w:pPr>
                        <w:pBdr>
                          <w:top w:val="nil"/>
                          <w:left w:val="nil"/>
                          <w:bottom w:val="nil"/>
                          <w:right w:val="nil"/>
                          <w:between w:val="nil"/>
                        </w:pBdr>
                        <w:spacing w:line="276" w:lineRule="auto"/>
                        <w:jc w:val="both"/>
                        <w:rPr>
                          <w:rFonts w:ascii="Encode Sans" w:hAnsi="Encode Sans"/>
                          <w:b/>
                          <w:bCs/>
                          <w:color w:val="FFFFFF" w:themeColor="background1"/>
                        </w:rPr>
                      </w:pPr>
                      <w:r w:rsidRPr="00E95B32">
                        <w:rPr>
                          <w:rFonts w:ascii="Encode Sans" w:hAnsi="Encode Sans"/>
                          <w:b/>
                          <w:bCs/>
                          <w:color w:val="FFFFFF" w:themeColor="background1"/>
                        </w:rPr>
                        <w:t>Did you know that you can customize and share your version of this resource?</w:t>
                      </w:r>
                    </w:p>
                    <w:p w14:paraId="7B4738C4" w14:textId="77777777" w:rsidR="00415BD6" w:rsidRPr="00E95B32" w:rsidRDefault="00415BD6" w:rsidP="00415BD6">
                      <w:pPr>
                        <w:pBdr>
                          <w:top w:val="nil"/>
                          <w:left w:val="nil"/>
                          <w:bottom w:val="nil"/>
                          <w:right w:val="nil"/>
                          <w:between w:val="nil"/>
                        </w:pBdr>
                        <w:spacing w:line="276" w:lineRule="auto"/>
                        <w:jc w:val="both"/>
                        <w:rPr>
                          <w:rFonts w:ascii="Encode Sans" w:hAnsi="Encode Sans"/>
                          <w:color w:val="FFFFFF" w:themeColor="background1"/>
                          <w:sz w:val="21"/>
                          <w:szCs w:val="21"/>
                        </w:rPr>
                      </w:pPr>
                    </w:p>
                    <w:p w14:paraId="7659BCDF"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This resource is licensed with a Creative Commons Attribution-</w:t>
                      </w:r>
                      <w:proofErr w:type="spellStart"/>
                      <w:r w:rsidRPr="00F77C0F">
                        <w:rPr>
                          <w:rFonts w:ascii="Encode Sans" w:hAnsi="Encode Sans"/>
                          <w:color w:val="FFFFFF" w:themeColor="background1"/>
                          <w:sz w:val="20"/>
                          <w:szCs w:val="20"/>
                        </w:rPr>
                        <w:t>NonCommercial</w:t>
                      </w:r>
                      <w:proofErr w:type="spellEnd"/>
                      <w:r w:rsidRPr="00F77C0F">
                        <w:rPr>
                          <w:rFonts w:ascii="Encode Sans" w:hAnsi="Encode Sans"/>
                          <w:color w:val="FFFFFF" w:themeColor="background1"/>
                          <w:sz w:val="20"/>
                          <w:szCs w:val="20"/>
                        </w:rPr>
                        <w:t>-</w:t>
                      </w:r>
                      <w:proofErr w:type="spellStart"/>
                      <w:r w:rsidRPr="00F77C0F">
                        <w:rPr>
                          <w:rFonts w:ascii="Encode Sans" w:hAnsi="Encode Sans"/>
                          <w:color w:val="FFFFFF" w:themeColor="background1"/>
                          <w:sz w:val="20"/>
                          <w:szCs w:val="20"/>
                        </w:rPr>
                        <w:t>ShareAlike</w:t>
                      </w:r>
                      <w:proofErr w:type="spellEnd"/>
                      <w:r w:rsidRPr="00F77C0F">
                        <w:rPr>
                          <w:rFonts w:ascii="Encode Sans" w:hAnsi="Encode Sans"/>
                          <w:color w:val="FFFFFF" w:themeColor="background1"/>
                          <w:sz w:val="20"/>
                          <w:szCs w:val="20"/>
                        </w:rPr>
                        <w:t xml:space="preserve"> 4.0 license. This means you</w:t>
                      </w:r>
                      <w:r w:rsidRPr="00B44024">
                        <w:rPr>
                          <w:rFonts w:ascii="Encode Sans" w:eastAsia="Times New Roman" w:hAnsi="Encode Sans"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4" w:history="1">
                        <w:r w:rsidRPr="00B44024">
                          <w:rPr>
                            <w:rFonts w:ascii="Encode Sans" w:eastAsia="Times New Roman" w:hAnsi="Encode Sans" w:cs="Times New Roman"/>
                            <w:color w:val="FFFFFF" w:themeColor="background1"/>
                            <w:sz w:val="20"/>
                            <w:szCs w:val="20"/>
                            <w:u w:val="single"/>
                          </w:rPr>
                          <w:t xml:space="preserve"> https://creativecommons.org/licenses/by-nc-sa/4.0</w:t>
                        </w:r>
                      </w:hyperlink>
                      <w:r w:rsidRPr="00B44024">
                        <w:rPr>
                          <w:rFonts w:ascii="Encode Sans" w:eastAsia="Times New Roman" w:hAnsi="Encode Sans" w:cs="Times New Roman"/>
                          <w:color w:val="FFFFFF" w:themeColor="background1"/>
                          <w:sz w:val="20"/>
                          <w:szCs w:val="20"/>
                        </w:rPr>
                        <w:t>.</w:t>
                      </w:r>
                      <w:r w:rsidRPr="00F77C0F">
                        <w:rPr>
                          <w:rFonts w:ascii="Encode Sans" w:hAnsi="Encode Sans"/>
                          <w:color w:val="FFFFFF" w:themeColor="background1"/>
                          <w:sz w:val="20"/>
                          <w:szCs w:val="20"/>
                        </w:rPr>
                        <w:t xml:space="preserve"> </w:t>
                      </w:r>
                    </w:p>
                    <w:p w14:paraId="6BAFB903"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p>
                    <w:p w14:paraId="4F59879F"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 xml:space="preserve">*Best practice is to list the title, author, source, and license. </w:t>
                      </w:r>
                    </w:p>
                    <w:p w14:paraId="38B4CF61" w14:textId="77777777" w:rsidR="00415BD6" w:rsidRPr="00F77C0F" w:rsidRDefault="00415BD6" w:rsidP="00415BD6">
                      <w:pPr>
                        <w:pBdr>
                          <w:top w:val="nil"/>
                          <w:left w:val="nil"/>
                          <w:bottom w:val="nil"/>
                          <w:right w:val="nil"/>
                          <w:between w:val="nil"/>
                        </w:pBdr>
                        <w:spacing w:line="276" w:lineRule="auto"/>
                        <w:jc w:val="both"/>
                        <w:rPr>
                          <w:rFonts w:ascii="Encode Sans" w:hAnsi="Encode Sans"/>
                          <w:color w:val="FFFFFF" w:themeColor="background1"/>
                          <w:sz w:val="20"/>
                          <w:szCs w:val="20"/>
                        </w:rPr>
                      </w:pPr>
                    </w:p>
                    <w:p w14:paraId="0B84964E" w14:textId="77777777" w:rsidR="00415BD6" w:rsidRPr="00F77C0F" w:rsidRDefault="00415BD6" w:rsidP="00415BD6">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z w:val="20"/>
                          <w:szCs w:val="20"/>
                        </w:rPr>
                        <w:t xml:space="preserve">Example: Adapted by [your name] from “Agricultural Cyberbiosecurity: Big Data” by David </w:t>
                      </w: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Anne Brown, Joseph Simpson, Jaylan Day, and Hannah Scherer </w:t>
                      </w:r>
                      <w:r w:rsidRPr="00F77C0F">
                        <w:rPr>
                          <w:rFonts w:ascii="Encode Sans" w:eastAsia="Times New Roman" w:hAnsi="Encode Sans" w:cs="Arial"/>
                          <w:color w:val="FFFFFF" w:themeColor="background1"/>
                          <w:sz w:val="20"/>
                          <w:szCs w:val="20"/>
                        </w:rPr>
                        <w:t xml:space="preserve">from </w:t>
                      </w:r>
                      <w:hyperlink r:id="rId65"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sidRPr="00F77C0F">
                        <w:rPr>
                          <w:rFonts w:ascii="Encode Sans" w:eastAsia="Times New Roman" w:hAnsi="Encode Sans" w:cs="Times New Roman"/>
                          <w:color w:val="FFFFFF" w:themeColor="background1"/>
                          <w:sz w:val="20"/>
                          <w:szCs w:val="20"/>
                        </w:rPr>
                        <w:t xml:space="preserve"> </w:t>
                      </w:r>
                      <w:hyperlink r:id="rId66"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w:t>
                      </w:r>
                    </w:p>
                  </w:txbxContent>
                </v:textbox>
              </v:roundrect>
            </w:pict>
          </mc:Fallback>
        </mc:AlternateContent>
      </w:r>
      <w:r>
        <w:br w:type="page"/>
      </w:r>
    </w:p>
    <w:p w14:paraId="6EAEB7FD" w14:textId="0FAB7073" w:rsidR="00640DB6" w:rsidRDefault="00A70EC4">
      <w:r>
        <w:rPr>
          <w:noProof/>
        </w:rPr>
        <w:lastRenderedPageBreak/>
        <w:drawing>
          <wp:anchor distT="0" distB="0" distL="114300" distR="114300" simplePos="0" relativeHeight="252683264" behindDoc="1" locked="0" layoutInCell="1" allowOverlap="1" wp14:anchorId="3F05924A" wp14:editId="5C9291E9">
            <wp:simplePos x="0" y="0"/>
            <wp:positionH relativeFrom="column">
              <wp:posOffset>-924560</wp:posOffset>
            </wp:positionH>
            <wp:positionV relativeFrom="paragraph">
              <wp:posOffset>-914400</wp:posOffset>
            </wp:positionV>
            <wp:extent cx="7850458" cy="10159466"/>
            <wp:effectExtent l="0" t="0" r="0" b="635"/>
            <wp:wrapNone/>
            <wp:docPr id="797593436" name="Picture 7975934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sectPr w:rsidR="00640D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70327C6-CB6D-9F4C-BC2B-CC5DB8E7AC99}"/>
  </w:font>
  <w:font w:name="Times New Roman">
    <w:panose1 w:val="02020603050405020304"/>
    <w:charset w:val="00"/>
    <w:family w:val="roman"/>
    <w:pitch w:val="variable"/>
    <w:sig w:usb0="E0002EFF" w:usb1="C000785B" w:usb2="00000009" w:usb3="00000000" w:csb0="000001FF" w:csb1="00000000"/>
    <w:embedRegular r:id="rId2" w:fontKey="{78B47191-1DAE-634B-A905-39A57571D184}"/>
    <w:embedBold r:id="rId3" w:fontKey="{95B93B43-95EE-FA4F-8765-BEECB2F792C4}"/>
    <w:embedItalic r:id="rId4" w:fontKey="{07063EF6-7363-5743-B3CE-9DDF9F7103C4}"/>
    <w:embedBoldItalic r:id="rId5" w:fontKey="{6B4E4718-14A7-2B44-BA2A-527F87012482}"/>
  </w:font>
  <w:font w:name="Courier New">
    <w:panose1 w:val="02070309020205020404"/>
    <w:charset w:val="00"/>
    <w:family w:val="modern"/>
    <w:pitch w:val="fixed"/>
    <w:sig w:usb0="E0002AFF" w:usb1="C0007843" w:usb2="00000009" w:usb3="00000000" w:csb0="000001FF" w:csb1="00000000"/>
    <w:embedRegular r:id="rId6" w:fontKey="{7C244D6B-2DA8-154F-8464-19D1D4D9BED6}"/>
  </w:font>
  <w:font w:name="Wingdings">
    <w:panose1 w:val="05000000000000000000"/>
    <w:charset w:val="4D"/>
    <w:family w:val="decorative"/>
    <w:pitch w:val="variable"/>
    <w:sig w:usb0="00000003" w:usb1="00000000" w:usb2="00000000" w:usb3="00000000" w:csb0="80000001" w:csb1="00000000"/>
    <w:embedRegular r:id="rId7" w:fontKey="{29913BCE-3061-E94F-80F7-A8DB88B44883}"/>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E0F004D7-2E5E-6142-A061-A741E2B313A7}"/>
    <w:embedBold r:id="rId10" w:fontKey="{BA302EFD-7AC7-4D45-9C06-8E806EC19FC4}"/>
    <w:embedItalic r:id="rId11" w:fontKey="{79E3D8AB-C7D1-E641-BFA9-4F505BF33EF6}"/>
    <w:embedBoldItalic r:id="rId12" w:fontKey="{584F71EB-4AFD-484D-B837-BA86B55B7079}"/>
  </w:font>
  <w:font w:name="Arial">
    <w:panose1 w:val="020B0604020202020204"/>
    <w:charset w:val="00"/>
    <w:family w:val="swiss"/>
    <w:pitch w:val="variable"/>
    <w:sig w:usb0="E0002AFF" w:usb1="C0007843" w:usb2="00000009" w:usb3="00000000" w:csb0="000001FF" w:csb1="00000000"/>
    <w:embedRegular r:id="rId13" w:fontKey="{4912E3E8-3EC9-1E4A-ACC9-D0BE32640D68}"/>
    <w:embedBold r:id="rId14" w:fontKey="{386E99C0-ECDD-0044-8204-2F94FAB60439}"/>
  </w:font>
  <w:font w:name="MS Gothic">
    <w:altName w:val="ＭＳ ゴシック"/>
    <w:panose1 w:val="020B0609070205080204"/>
    <w:charset w:val="80"/>
    <w:family w:val="modern"/>
    <w:pitch w:val="fixed"/>
    <w:sig w:usb0="E00002FF" w:usb1="6AC7FDFB" w:usb2="08000012" w:usb3="00000000" w:csb0="0002009F" w:csb1="00000000"/>
  </w:font>
  <w:font w:name="Baloo Bhaijaan">
    <w:panose1 w:val="020B0604020202020204"/>
    <w:charset w:val="B2"/>
    <w:family w:val="script"/>
    <w:pitch w:val="variable"/>
    <w:sig w:usb0="A000207F" w:usb1="4000207B" w:usb2="00000000" w:usb3="00000000" w:csb0="000001D3" w:csb1="00000000"/>
    <w:embedRegular r:id="rId15" w:fontKey="{6DCAAE4C-FE69-B148-88DF-B180ED6E986D}"/>
    <w:embedBold r:id="rId16" w:fontKey="{E6232104-F823-BA44-B372-23A4898A0952}"/>
  </w:font>
  <w:font w:name="Encode Sans">
    <w:altName w:val="Calibri"/>
    <w:panose1 w:val="020B0604020202020204"/>
    <w:charset w:val="4D"/>
    <w:family w:val="auto"/>
    <w:pitch w:val="variable"/>
    <w:sig w:usb0="A00000FF" w:usb1="4000207B" w:usb2="00000000" w:usb3="00000000" w:csb0="00000193" w:csb1="00000000"/>
    <w:embedRegular r:id="rId17" w:fontKey="{B5CD2804-9569-CD47-B277-814F9BC5DD90}"/>
    <w:embedBold r:id="rId18" w:fontKey="{A128F590-BA44-334A-AD7C-15047FD96FD1}"/>
    <w:embedItalic r:id="rId19" w:fontKey="{0A67A60F-F070-6B4B-903C-BC2E585E7AC5}"/>
    <w:embedBoldItalic r:id="rId20" w:fontKey="{3426D193-888C-8644-ABC3-CF19254C0B81}"/>
  </w:font>
  <w:font w:name="Times New Roman (Body CS)">
    <w:altName w:val="Times New Roman"/>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Regular r:id="rId21" w:fontKey="{B184EA55-4DEC-3140-86F2-A5BA48294720}"/>
  </w:font>
  <w:font w:name="Calibri Light">
    <w:panose1 w:val="020F0302020204030204"/>
    <w:charset w:val="00"/>
    <w:family w:val="swiss"/>
    <w:pitch w:val="variable"/>
    <w:sig w:usb0="E4002EFF" w:usb1="C000247B" w:usb2="00000009" w:usb3="00000000" w:csb0="000001FF" w:csb1="00000000"/>
    <w:embedRegular r:id="rId22" w:fontKey="{1A91FE04-81E1-9740-94DF-616A728860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B17"/>
    <w:multiLevelType w:val="hybridMultilevel"/>
    <w:tmpl w:val="CDA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83D78"/>
    <w:multiLevelType w:val="hybridMultilevel"/>
    <w:tmpl w:val="E714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63F6"/>
    <w:multiLevelType w:val="hybridMultilevel"/>
    <w:tmpl w:val="34F2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10AAB"/>
    <w:multiLevelType w:val="hybridMultilevel"/>
    <w:tmpl w:val="C6D4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E2D15"/>
    <w:multiLevelType w:val="hybridMultilevel"/>
    <w:tmpl w:val="5D24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16887"/>
    <w:multiLevelType w:val="hybridMultilevel"/>
    <w:tmpl w:val="B9C4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534D5"/>
    <w:multiLevelType w:val="multilevel"/>
    <w:tmpl w:val="B3CC3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6F4230"/>
    <w:multiLevelType w:val="hybridMultilevel"/>
    <w:tmpl w:val="C3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CD7749"/>
    <w:multiLevelType w:val="multilevel"/>
    <w:tmpl w:val="030AD8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5B35CD"/>
    <w:multiLevelType w:val="hybridMultilevel"/>
    <w:tmpl w:val="8C30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8224F"/>
    <w:multiLevelType w:val="hybridMultilevel"/>
    <w:tmpl w:val="BBB0D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507528">
    <w:abstractNumId w:val="8"/>
  </w:num>
  <w:num w:numId="2" w16cid:durableId="1842547405">
    <w:abstractNumId w:val="1"/>
  </w:num>
  <w:num w:numId="3" w16cid:durableId="1890146157">
    <w:abstractNumId w:val="4"/>
  </w:num>
  <w:num w:numId="4" w16cid:durableId="711809585">
    <w:abstractNumId w:val="7"/>
  </w:num>
  <w:num w:numId="5" w16cid:durableId="2125687954">
    <w:abstractNumId w:val="6"/>
  </w:num>
  <w:num w:numId="6" w16cid:durableId="237833877">
    <w:abstractNumId w:val="2"/>
  </w:num>
  <w:num w:numId="7" w16cid:durableId="137577764">
    <w:abstractNumId w:val="5"/>
  </w:num>
  <w:num w:numId="8" w16cid:durableId="305090554">
    <w:abstractNumId w:val="10"/>
  </w:num>
  <w:num w:numId="9" w16cid:durableId="2020505891">
    <w:abstractNumId w:val="0"/>
  </w:num>
  <w:num w:numId="10" w16cid:durableId="1071999682">
    <w:abstractNumId w:val="3"/>
  </w:num>
  <w:num w:numId="11" w16cid:durableId="56029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A99"/>
    <w:rsid w:val="000564AF"/>
    <w:rsid w:val="000B408D"/>
    <w:rsid w:val="000C6739"/>
    <w:rsid w:val="000E5077"/>
    <w:rsid w:val="00107FCD"/>
    <w:rsid w:val="00113F3A"/>
    <w:rsid w:val="00166A3F"/>
    <w:rsid w:val="001B61C6"/>
    <w:rsid w:val="001C2717"/>
    <w:rsid w:val="00235083"/>
    <w:rsid w:val="00237959"/>
    <w:rsid w:val="00290A99"/>
    <w:rsid w:val="002A14EB"/>
    <w:rsid w:val="002E4762"/>
    <w:rsid w:val="002E6417"/>
    <w:rsid w:val="003016D6"/>
    <w:rsid w:val="00343F51"/>
    <w:rsid w:val="00371637"/>
    <w:rsid w:val="003E6881"/>
    <w:rsid w:val="00401766"/>
    <w:rsid w:val="0041345F"/>
    <w:rsid w:val="00415BD6"/>
    <w:rsid w:val="00422461"/>
    <w:rsid w:val="00444DE7"/>
    <w:rsid w:val="004B1F41"/>
    <w:rsid w:val="004B2447"/>
    <w:rsid w:val="004B6D39"/>
    <w:rsid w:val="004C2679"/>
    <w:rsid w:val="004D5791"/>
    <w:rsid w:val="00504DFF"/>
    <w:rsid w:val="00551DAD"/>
    <w:rsid w:val="0056468F"/>
    <w:rsid w:val="00573AE7"/>
    <w:rsid w:val="00593143"/>
    <w:rsid w:val="005A5D9C"/>
    <w:rsid w:val="005B0EBA"/>
    <w:rsid w:val="005D654E"/>
    <w:rsid w:val="00611C22"/>
    <w:rsid w:val="00640DB6"/>
    <w:rsid w:val="006647B7"/>
    <w:rsid w:val="006754F2"/>
    <w:rsid w:val="00675AB0"/>
    <w:rsid w:val="006858A2"/>
    <w:rsid w:val="006B3BB7"/>
    <w:rsid w:val="006B6144"/>
    <w:rsid w:val="006D156D"/>
    <w:rsid w:val="0070017C"/>
    <w:rsid w:val="00745C9E"/>
    <w:rsid w:val="00772FC7"/>
    <w:rsid w:val="00782941"/>
    <w:rsid w:val="007D583F"/>
    <w:rsid w:val="0082735E"/>
    <w:rsid w:val="00836D08"/>
    <w:rsid w:val="0086527B"/>
    <w:rsid w:val="00873484"/>
    <w:rsid w:val="008B00E4"/>
    <w:rsid w:val="008C0A24"/>
    <w:rsid w:val="00907DAA"/>
    <w:rsid w:val="009863FA"/>
    <w:rsid w:val="009C3BAF"/>
    <w:rsid w:val="009E48B5"/>
    <w:rsid w:val="00A50965"/>
    <w:rsid w:val="00A70EC4"/>
    <w:rsid w:val="00A851CF"/>
    <w:rsid w:val="00AA0F77"/>
    <w:rsid w:val="00AA3180"/>
    <w:rsid w:val="00B068A0"/>
    <w:rsid w:val="00B300A6"/>
    <w:rsid w:val="00B33402"/>
    <w:rsid w:val="00B426DC"/>
    <w:rsid w:val="00BA28F7"/>
    <w:rsid w:val="00C25E46"/>
    <w:rsid w:val="00CB1E00"/>
    <w:rsid w:val="00CD0B17"/>
    <w:rsid w:val="00CF0F72"/>
    <w:rsid w:val="00CF70C1"/>
    <w:rsid w:val="00D10D07"/>
    <w:rsid w:val="00D177B5"/>
    <w:rsid w:val="00D24B44"/>
    <w:rsid w:val="00D26240"/>
    <w:rsid w:val="00D26BA6"/>
    <w:rsid w:val="00D37403"/>
    <w:rsid w:val="00DF78D6"/>
    <w:rsid w:val="00E04D1D"/>
    <w:rsid w:val="00E62FAB"/>
    <w:rsid w:val="00E94243"/>
    <w:rsid w:val="00E95B32"/>
    <w:rsid w:val="00E96460"/>
    <w:rsid w:val="00E97576"/>
    <w:rsid w:val="00EA3894"/>
    <w:rsid w:val="00EC0ACE"/>
    <w:rsid w:val="00EE2CEB"/>
    <w:rsid w:val="00F06ABE"/>
    <w:rsid w:val="00F22DD9"/>
    <w:rsid w:val="00F25706"/>
    <w:rsid w:val="00F31984"/>
    <w:rsid w:val="00F70361"/>
    <w:rsid w:val="00F96FAD"/>
    <w:rsid w:val="00FA534F"/>
    <w:rsid w:val="00FC2778"/>
    <w:rsid w:val="00FC647C"/>
    <w:rsid w:val="00FD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F96CC"/>
  <w15:chartTrackingRefBased/>
  <w15:docId w15:val="{9117B95A-A0B6-6C41-860D-7B0245AA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VCE Heading 2"/>
    <w:basedOn w:val="Normal"/>
    <w:next w:val="Normal"/>
    <w:link w:val="Heading2Char"/>
    <w:uiPriority w:val="9"/>
    <w:unhideWhenUsed/>
    <w:qFormat/>
    <w:rsid w:val="006D156D"/>
    <w:pPr>
      <w:keepNext/>
      <w:keepLines/>
      <w:spacing w:before="240"/>
      <w:outlineLvl w:val="1"/>
    </w:pPr>
    <w:rPr>
      <w:rFonts w:ascii="Arial" w:eastAsia="MS Gothic" w:hAnsi="Arial" w:cs="Times New Roman"/>
      <w:b/>
      <w:color w:val="0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CE Heading 2 Char"/>
    <w:basedOn w:val="DefaultParagraphFont"/>
    <w:link w:val="Heading2"/>
    <w:uiPriority w:val="9"/>
    <w:rsid w:val="006D156D"/>
    <w:rPr>
      <w:rFonts w:ascii="Arial" w:eastAsia="MS Gothic" w:hAnsi="Arial" w:cs="Times New Roman"/>
      <w:b/>
      <w:color w:val="000000"/>
      <w:sz w:val="36"/>
      <w:szCs w:val="26"/>
    </w:rPr>
  </w:style>
  <w:style w:type="paragraph" w:styleId="ListParagraph">
    <w:name w:val="List Paragraph"/>
    <w:basedOn w:val="Normal"/>
    <w:uiPriority w:val="34"/>
    <w:qFormat/>
    <w:rsid w:val="009863FA"/>
    <w:pPr>
      <w:ind w:left="720"/>
      <w:contextualSpacing/>
    </w:pPr>
  </w:style>
  <w:style w:type="character" w:styleId="Hyperlink">
    <w:name w:val="Hyperlink"/>
    <w:basedOn w:val="DefaultParagraphFont"/>
    <w:uiPriority w:val="99"/>
    <w:unhideWhenUsed/>
    <w:rsid w:val="009863FA"/>
    <w:rPr>
      <w:color w:val="0563C1" w:themeColor="hyperlink"/>
      <w:u w:val="single"/>
    </w:rPr>
  </w:style>
  <w:style w:type="character" w:styleId="UnresolvedMention">
    <w:name w:val="Unresolved Mention"/>
    <w:basedOn w:val="DefaultParagraphFont"/>
    <w:uiPriority w:val="99"/>
    <w:semiHidden/>
    <w:unhideWhenUsed/>
    <w:rsid w:val="009863FA"/>
    <w:rPr>
      <w:color w:val="605E5C"/>
      <w:shd w:val="clear" w:color="auto" w:fill="E1DFDD"/>
    </w:rPr>
  </w:style>
  <w:style w:type="character" w:styleId="FollowedHyperlink">
    <w:name w:val="FollowedHyperlink"/>
    <w:basedOn w:val="DefaultParagraphFont"/>
    <w:uiPriority w:val="99"/>
    <w:semiHidden/>
    <w:unhideWhenUsed/>
    <w:rsid w:val="00D177B5"/>
    <w:rPr>
      <w:color w:val="954F72" w:themeColor="followedHyperlink"/>
      <w:u w:val="single"/>
    </w:rPr>
  </w:style>
  <w:style w:type="paragraph" w:styleId="NormalWeb">
    <w:name w:val="Normal (Web)"/>
    <w:basedOn w:val="Normal"/>
    <w:uiPriority w:val="99"/>
    <w:unhideWhenUsed/>
    <w:rsid w:val="00E95B32"/>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E95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72279">
      <w:bodyDiv w:val="1"/>
      <w:marLeft w:val="0"/>
      <w:marRight w:val="0"/>
      <w:marTop w:val="0"/>
      <w:marBottom w:val="0"/>
      <w:divBdr>
        <w:top w:val="none" w:sz="0" w:space="0" w:color="auto"/>
        <w:left w:val="none" w:sz="0" w:space="0" w:color="auto"/>
        <w:bottom w:val="none" w:sz="0" w:space="0" w:color="auto"/>
        <w:right w:val="none" w:sz="0" w:space="0" w:color="auto"/>
      </w:divBdr>
    </w:div>
    <w:div w:id="135083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0295-016-1863-2" TargetMode="External"/><Relationship Id="rId21" Type="http://schemas.openxmlformats.org/officeDocument/2006/relationships/hyperlink" Target="https://nam04.safelinks.protection.outlook.com/?url=https%3A%2F%2Fsas.vt.edu%2Findex.html&amp;data=05%7C01%7Chscherer%40vt.edu%7C6972726d4b594d6f24fd08dba8ac0311%7C6095688410ad40fa863d4f32c1e3a37a%7C0%7C0%7C638289228967770054%7CUnknown%7CTWFpbGZsb3d8eyJWIjoiMC4wLjAwMDAiLCJQIjoiV2luMzIiLCJBTiI6Ik1haWwiLCJXVCI6Mn0%3D%7C3000%7C%7C%7C&amp;sdata=ak8ohvUF1lOfsQ7pWsGBflAM0gwK47CG9wEBLYH9G3M%3D&amp;reserved=0" TargetMode="External"/><Relationship Id="rId34" Type="http://schemas.openxmlformats.org/officeDocument/2006/relationships/hyperlink" Target="https://thenounproject.com/icon/science-5518906/" TargetMode="External"/><Relationship Id="rId42" Type="http://schemas.openxmlformats.org/officeDocument/2006/relationships/hyperlink" Target="https://thenounproject.com/icon/computer-1417082/" TargetMode="External"/><Relationship Id="rId47" Type="http://schemas.openxmlformats.org/officeDocument/2006/relationships/hyperlink" Target="https://thenounproject.com/icon/scientist-4135259/" TargetMode="External"/><Relationship Id="rId50" Type="http://schemas.openxmlformats.org/officeDocument/2006/relationships/hyperlink" Target="https://creativecommons.org/licenses/by/4.0/" TargetMode="External"/><Relationship Id="rId55" Type="http://schemas.openxmlformats.org/officeDocument/2006/relationships/hyperlink" Target="http://www.hewlett.org/programs/education/open-educational-resources" TargetMode="External"/><Relationship Id="rId63" Type="http://schemas.openxmlformats.org/officeDocument/2006/relationships/hyperlink" Target="https://creativecommons.org/licenses/by-nc-sa/4.0/" TargetMode="External"/><Relationship Id="rId68" Type="http://schemas.openxmlformats.org/officeDocument/2006/relationships/theme" Target="theme/theme1.xml"/><Relationship Id="rId7"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mailto:applytoCALS@vt.edu" TargetMode="External"/><Relationship Id="rId29" Type="http://schemas.openxmlformats.org/officeDocument/2006/relationships/hyperlink" Target="https://thenounproject.com/icon/beaker-1071399/" TargetMode="External"/><Relationship Id="rId11" Type="http://schemas.openxmlformats.org/officeDocument/2006/relationships/hyperlink" Target="https://creativecommons.org/licenses/by/2.0/?ref=openverse" TargetMode="External"/><Relationship Id="rId24" Type="http://schemas.openxmlformats.org/officeDocument/2006/relationships/image" Target="media/image50.png"/><Relationship Id="rId32" Type="http://schemas.openxmlformats.org/officeDocument/2006/relationships/hyperlink" Target="https://thenounproject.com/icon/microscope-4831959/" TargetMode="External"/><Relationship Id="rId37" Type="http://schemas.openxmlformats.org/officeDocument/2006/relationships/hyperlink" Target="https://thenounproject.com/icon/tractor-1192/" TargetMode="External"/><Relationship Id="rId40" Type="http://schemas.openxmlformats.org/officeDocument/2006/relationships/hyperlink" Target="https://creativecommons.org/licenses/by-nc-sa/4.0/" TargetMode="External"/><Relationship Id="rId45" Type="http://schemas.openxmlformats.org/officeDocument/2006/relationships/hyperlink" Target="https://thenounproject.com/icon/poison-4648765/" TargetMode="External"/><Relationship Id="rId53" Type="http://schemas.openxmlformats.org/officeDocument/2006/relationships/hyperlink" Target="http://www.hewlett.org/programs/education/open-educational-resources" TargetMode="External"/><Relationship Id="rId58" Type="http://schemas.openxmlformats.org/officeDocument/2006/relationships/hyperlink" Target="https://creativecommons.org/licenses/by-nc-sa/4.0" TargetMode="External"/><Relationship Id="rId66" Type="http://schemas.openxmlformats.org/officeDocument/2006/relationships/hyperlink" Target="https://creativecommons.org/licenses/by-nc-sa/4.0/" TargetMode="External"/><Relationship Id="rId5" Type="http://schemas.openxmlformats.org/officeDocument/2006/relationships/image" Target="media/image1.png"/><Relationship Id="rId61" Type="http://schemas.openxmlformats.org/officeDocument/2006/relationships/hyperlink" Target="https://creativecommons.org/licenses/by-nc-sa/4.0" TargetMode="External"/><Relationship Id="rId19" Type="http://schemas.openxmlformats.org/officeDocument/2006/relationships/hyperlink" Target="mailto:applytoCALS@vt.edu" TargetMode="External"/><Relationship Id="rId14" Type="http://schemas.openxmlformats.org/officeDocument/2006/relationships/hyperlink" Target="https://creativecommons.org/licenses/by/2.0/?ref=openverse" TargetMode="External"/><Relationship Id="rId22" Type="http://schemas.openxmlformats.org/officeDocument/2006/relationships/image" Target="media/image5.png"/><Relationship Id="rId27" Type="http://schemas.openxmlformats.org/officeDocument/2006/relationships/hyperlink" Target="https://doi.org/10.21061/cyberbiosecurity" TargetMode="External"/><Relationship Id="rId30" Type="http://schemas.openxmlformats.org/officeDocument/2006/relationships/hyperlink" Target="https://thenounproject.com/icon/computer-1417082/" TargetMode="External"/><Relationship Id="rId35" Type="http://schemas.openxmlformats.org/officeDocument/2006/relationships/hyperlink" Target="https://thenounproject.com/icon/scientist-4135259/" TargetMode="External"/><Relationship Id="rId43" Type="http://schemas.openxmlformats.org/officeDocument/2006/relationships/hyperlink" Target="https://thenounproject.com/icon/factory-1175017/" TargetMode="External"/><Relationship Id="rId48" Type="http://schemas.openxmlformats.org/officeDocument/2006/relationships/hyperlink" Target="https://thenounproject.com/icon/test-tubes-2809670/" TargetMode="External"/><Relationship Id="rId56" Type="http://schemas.openxmlformats.org/officeDocument/2006/relationships/hyperlink" Target="https://doi.org/10.21061/cyberbiosecurity" TargetMode="External"/><Relationship Id="rId64" Type="http://schemas.openxmlformats.org/officeDocument/2006/relationships/hyperlink" Target="https://creativecommons.org/licenses/by-nc-sa/4.0" TargetMode="External"/><Relationship Id="rId8" Type="http://schemas.openxmlformats.org/officeDocument/2006/relationships/image" Target="media/image3.jpeg"/><Relationship Id="rId51"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www.flickr.com/photos/30369883@N03/3637156598" TargetMode="External"/><Relationship Id="rId17" Type="http://schemas.openxmlformats.org/officeDocument/2006/relationships/image" Target="media/image4.png"/><Relationship Id="rId25" Type="http://schemas.openxmlformats.org/officeDocument/2006/relationships/hyperlink" Target="https://doi.org/10.1007/s10295-016-1863-2" TargetMode="External"/><Relationship Id="rId33" Type="http://schemas.openxmlformats.org/officeDocument/2006/relationships/hyperlink" Target="https://thenounproject.com/icon/poison-4648765/" TargetMode="External"/><Relationship Id="rId38" Type="http://schemas.openxmlformats.org/officeDocument/2006/relationships/hyperlink" Target="https://creativecommons.org/licenses/by/4.0/" TargetMode="External"/><Relationship Id="rId46" Type="http://schemas.openxmlformats.org/officeDocument/2006/relationships/hyperlink" Target="https://thenounproject.com/icon/science-5518906/" TargetMode="External"/><Relationship Id="rId59" Type="http://schemas.openxmlformats.org/officeDocument/2006/relationships/hyperlink" Target="https://doi.org/10.21061/cyberbiosecurity" TargetMode="External"/><Relationship Id="rId67" Type="http://schemas.openxmlformats.org/officeDocument/2006/relationships/fontTable" Target="fontTable.xml"/><Relationship Id="rId20" Type="http://schemas.openxmlformats.org/officeDocument/2006/relationships/image" Target="media/image40.png"/><Relationship Id="rId41" Type="http://schemas.openxmlformats.org/officeDocument/2006/relationships/hyperlink" Target="https://thenounproject.com/icon/beaker-1071399/" TargetMode="External"/><Relationship Id="rId54" Type="http://schemas.openxmlformats.org/officeDocument/2006/relationships/hyperlink" Target="https://doi.org/10.21061/cyberbiosecurity" TargetMode="External"/><Relationship Id="rId62" Type="http://schemas.openxmlformats.org/officeDocument/2006/relationships/hyperlink" Target="https://doi.org/10.21061/cyberbiosecurity"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cals.vt.edu/" TargetMode="External"/><Relationship Id="rId23" Type="http://schemas.openxmlformats.org/officeDocument/2006/relationships/hyperlink" Target="https://nam04.safelinks.protection.outlook.com/?url=https%3A%2F%2Fsas.vt.edu%2Findex.html&amp;data=05%7C01%7Chscherer%40vt.edu%7C6972726d4b594d6f24fd08dba8ac0311%7C6095688410ad40fa863d4f32c1e3a37a%7C0%7C0%7C638289228967770054%7CUnknown%7CTWFpbGZsb3d8eyJWIjoiMC4wLjAwMDAiLCJQIjoiV2luMzIiLCJBTiI6Ik1haWwiLCJXVCI6Mn0%3D%7C3000%7C%7C%7C&amp;sdata=ak8ohvUF1lOfsQ7pWsGBflAM0gwK47CG9wEBLYH9G3M%3D&amp;reserved=0" TargetMode="External"/><Relationship Id="rId28" Type="http://schemas.openxmlformats.org/officeDocument/2006/relationships/hyperlink" Target="https://creativecommons.org/licenses/by-nc-sa/4.0/" TargetMode="External"/><Relationship Id="rId36" Type="http://schemas.openxmlformats.org/officeDocument/2006/relationships/hyperlink" Target="https://thenounproject.com/icon/test-tubes-2809670/" TargetMode="External"/><Relationship Id="rId49" Type="http://schemas.openxmlformats.org/officeDocument/2006/relationships/hyperlink" Target="https://thenounproject.com/icon/tractor-1192/" TargetMode="External"/><Relationship Id="rId57" Type="http://schemas.openxmlformats.org/officeDocument/2006/relationships/hyperlink" Target="https://doi.org/10.21061/cyberbiosecurity" TargetMode="External"/><Relationship Id="rId10" Type="http://schemas.openxmlformats.org/officeDocument/2006/relationships/hyperlink" Target="https://www.flickr.com/photos/30369883@N03" TargetMode="External"/><Relationship Id="rId31" Type="http://schemas.openxmlformats.org/officeDocument/2006/relationships/hyperlink" Target="https://thenounproject.com/icon/factory-1175017/" TargetMode="External"/><Relationship Id="rId44" Type="http://schemas.openxmlformats.org/officeDocument/2006/relationships/hyperlink" Target="https://thenounproject.com/icon/microscope-4831959/" TargetMode="External"/><Relationship Id="rId52" Type="http://schemas.openxmlformats.org/officeDocument/2006/relationships/image" Target="media/image60.png"/><Relationship Id="rId60" Type="http://schemas.openxmlformats.org/officeDocument/2006/relationships/hyperlink" Target="https://creativecommons.org/licenses/by-nc-sa/4.0" TargetMode="External"/><Relationship Id="rId65" Type="http://schemas.openxmlformats.org/officeDocument/2006/relationships/hyperlink" Target="https://doi.org/10.21061/cyberbiosecurity" TargetMode="External"/><Relationship Id="rId4" Type="http://schemas.openxmlformats.org/officeDocument/2006/relationships/webSettings" Target="webSettings.xml"/><Relationship Id="rId9" Type="http://schemas.openxmlformats.org/officeDocument/2006/relationships/hyperlink" Target="https://www.flickr.com/photos/30369883@N03/3637156598" TargetMode="External"/><Relationship Id="rId13" Type="http://schemas.openxmlformats.org/officeDocument/2006/relationships/hyperlink" Target="https://www.flickr.com/photos/30369883@N03" TargetMode="External"/><Relationship Id="rId18" Type="http://schemas.openxmlformats.org/officeDocument/2006/relationships/hyperlink" Target="https://www.cals.vt.edu/" TargetMode="External"/><Relationship Id="rId39" Type="http://schemas.openxmlformats.org/officeDocument/2006/relationships/hyperlink" Target="https://doi.org/10.21061/cyberbiosecuri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powell/Downloads/Work%20:%20Extracurricular/Infographics/Student%20fact%20sheet%20template%20(v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Student fact sheet template (v3) (1).dotx</Template>
  <TotalTime>3</TotalTime>
  <Pages>6</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Scherer, Hannah</cp:lastModifiedBy>
  <cp:revision>4</cp:revision>
  <cp:lastPrinted>2023-03-13T12:17:00Z</cp:lastPrinted>
  <dcterms:created xsi:type="dcterms:W3CDTF">2023-08-31T14:02:00Z</dcterms:created>
  <dcterms:modified xsi:type="dcterms:W3CDTF">2023-11-09T16:42:00Z</dcterms:modified>
</cp:coreProperties>
</file>