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5B7F5" w14:textId="10D2D1CA" w:rsidR="00D10D07" w:rsidRDefault="00C25E46">
      <w:r>
        <w:rPr>
          <w:noProof/>
        </w:rPr>
        <w:drawing>
          <wp:anchor distT="0" distB="0" distL="114300" distR="114300" simplePos="0" relativeHeight="252640256" behindDoc="1" locked="0" layoutInCell="1" allowOverlap="1" wp14:anchorId="7D52A112" wp14:editId="74AA0862">
            <wp:simplePos x="0" y="0"/>
            <wp:positionH relativeFrom="column">
              <wp:posOffset>-981075</wp:posOffset>
            </wp:positionH>
            <wp:positionV relativeFrom="paragraph">
              <wp:posOffset>-1003176</wp:posOffset>
            </wp:positionV>
            <wp:extent cx="7850458" cy="10159466"/>
            <wp:effectExtent l="0" t="0" r="0" b="635"/>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4B6D39">
        <w:rPr>
          <w:noProof/>
        </w:rPr>
        <mc:AlternateContent>
          <mc:Choice Requires="wpg">
            <w:drawing>
              <wp:anchor distT="0" distB="0" distL="114300" distR="114300" simplePos="0" relativeHeight="252344320" behindDoc="0" locked="0" layoutInCell="1" allowOverlap="1" wp14:anchorId="493D26D3" wp14:editId="45972707">
                <wp:simplePos x="0" y="0"/>
                <wp:positionH relativeFrom="column">
                  <wp:posOffset>-614317</wp:posOffset>
                </wp:positionH>
                <wp:positionV relativeFrom="paragraph">
                  <wp:posOffset>-261620</wp:posOffset>
                </wp:positionV>
                <wp:extent cx="7190468" cy="1891030"/>
                <wp:effectExtent l="12700" t="12700" r="10795" b="1270"/>
                <wp:wrapNone/>
                <wp:docPr id="18" name="Group 18"/>
                <wp:cNvGraphicFramePr/>
                <a:graphic xmlns:a="http://schemas.openxmlformats.org/drawingml/2006/main">
                  <a:graphicData uri="http://schemas.microsoft.com/office/word/2010/wordprocessingGroup">
                    <wpg:wgp>
                      <wpg:cNvGrpSpPr/>
                      <wpg:grpSpPr>
                        <a:xfrm>
                          <a:off x="0" y="0"/>
                          <a:ext cx="7190468" cy="1891030"/>
                          <a:chOff x="0" y="0"/>
                          <a:chExt cx="7190468" cy="1891030"/>
                        </a:xfrm>
                      </wpg:grpSpPr>
                      <wps:wsp>
                        <wps:cNvPr id="44" name="Rounded Rectangle 44"/>
                        <wps:cNvSpPr/>
                        <wps:spPr>
                          <a:xfrm>
                            <a:off x="0" y="0"/>
                            <a:ext cx="7190105" cy="1884680"/>
                          </a:xfrm>
                          <a:prstGeom prst="roundRect">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63" y="627380"/>
                            <a:ext cx="7190105" cy="1263650"/>
                          </a:xfrm>
                          <a:prstGeom prst="rect">
                            <a:avLst/>
                          </a:prstGeom>
                          <a:noFill/>
                          <a:ln w="6350">
                            <a:noFill/>
                          </a:ln>
                        </wps:spPr>
                        <wps:txbx>
                          <w:txbxContent>
                            <w:p w14:paraId="64FD86D1" w14:textId="43E33279" w:rsidR="00237959" w:rsidRPr="002E4762" w:rsidRDefault="005D1DCE"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Data 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666"/>
                        <wpg:cNvGrpSpPr/>
                        <wpg:grpSpPr>
                          <a:xfrm>
                            <a:off x="496751" y="117929"/>
                            <a:ext cx="6269990" cy="499110"/>
                            <a:chOff x="0" y="0"/>
                            <a:chExt cx="6269990" cy="499110"/>
                          </a:xfrm>
                        </wpg:grpSpPr>
                        <wps:wsp>
                          <wps:cNvPr id="103" name="Rounded Rectangle 103"/>
                          <wps:cNvSpPr/>
                          <wps:spPr>
                            <a:xfrm>
                              <a:off x="1188720" y="30480"/>
                              <a:ext cx="3890010" cy="468630"/>
                            </a:xfrm>
                            <a:prstGeom prst="roundRect">
                              <a:avLst>
                                <a:gd name="adj" fmla="val 50000"/>
                              </a:avLst>
                            </a:prstGeom>
                            <a:solidFill>
                              <a:srgbClr val="986C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0" y="30480"/>
                              <a:ext cx="6269990" cy="457200"/>
                            </a:xfrm>
                            <a:prstGeom prst="rect">
                              <a:avLst/>
                            </a:prstGeom>
                            <a:noFill/>
                            <a:ln w="6350">
                              <a:noFill/>
                            </a:ln>
                          </wps:spPr>
                          <wps:txbx>
                            <w:txbxContent>
                              <w:p w14:paraId="7E42AFF1"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563880" y="0"/>
                              <a:ext cx="5149215" cy="495300"/>
                            </a:xfrm>
                            <a:prstGeom prst="rect">
                              <a:avLst/>
                            </a:prstGeom>
                            <a:noFill/>
                            <a:ln w="6350">
                              <a:noFill/>
                            </a:ln>
                          </wps:spPr>
                          <wps:txbx>
                            <w:txbxContent>
                              <w:p w14:paraId="35FD20EE"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93D26D3" id="Group 18" o:spid="_x0000_s1026" style="position:absolute;margin-left:-48.35pt;margin-top:-20.6pt;width:566.2pt;height:148.9pt;z-index:252344320" coordsize="71904,1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">
                <v:roundrect id="Rounded Rectangle 44" o:spid="_x0000_s1027" style="position:absolute;width:71901;height:188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" fillcolor="#e3a2b3" strokecolor="white [3212]" strokeweight="2.25pt">
                  <v:stroke joinstyle="miter"/>
                </v:roundrect>
                <v:shapetype id="_x0000_t202" coordsize="21600,21600" o:spt="202" path="m,l,21600r21600,l21600,xe">
                  <v:stroke joinstyle="miter"/>
                  <v:path gradientshapeok="t" o:connecttype="rect"/>
                </v:shapetype>
                <v:shape id="Text Box 50" o:spid="_x0000_s1028" type="#_x0000_t202" style="position:absolute;left:3;top:6273;width:71901;height:12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" filled="f" stroked="f" strokeweight=".5pt">
                  <v:textbox>
                    <w:txbxContent>
                      <w:p w14:paraId="64FD86D1" w14:textId="43E33279" w:rsidR="00237959" w:rsidRPr="002E4762" w:rsidRDefault="005D1DCE"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Data Literacy</w:t>
                        </w:r>
                      </w:p>
                    </w:txbxContent>
                  </v:textbox>
                </v:shape>
                <v:group id="Group 666" o:spid="_x0000_s1029" style="position:absolute;left:4967;top:1179;width:62700;height:4991" coordsize="62699,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roundrect id="Rounded Rectangle 103" o:spid="_x0000_s1030" style="position:absolute;left:11887;top:304;width:38900;height:468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" fillcolor="#986c7a" stroked="f" strokeweight="1pt">
                    <v:stroke joinstyle="miter"/>
                  </v:roundrect>
                  <v:shape id="Text Box 97" o:spid="_x0000_s1031" type="#_x0000_t202" style="position:absolute;top:304;width:62699;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" filled="f" stroked="f" strokeweight=".5pt">
                    <v:textbox>
                      <w:txbxContent>
                        <w:p w14:paraId="7E42AFF1"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v:textbox>
                  </v:shape>
                  <v:shape id="Text Box 98" o:spid="_x0000_s1032" type="#_x0000_t202" style="position:absolute;left:5638;width:51492;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" filled="f" stroked="f" strokeweight=".5pt">
                    <v:textbox>
                      <w:txbxContent>
                        <w:p w14:paraId="35FD20EE"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v:textbox>
                  </v:shape>
                </v:group>
              </v:group>
            </w:pict>
          </mc:Fallback>
        </mc:AlternateContent>
      </w:r>
    </w:p>
    <w:p w14:paraId="1E0EED0D" w14:textId="70A933D9" w:rsidR="00D10D07" w:rsidRDefault="00B620CB">
      <w:r>
        <w:rPr>
          <w:noProof/>
        </w:rPr>
        <mc:AlternateContent>
          <mc:Choice Requires="wpg">
            <w:drawing>
              <wp:anchor distT="0" distB="0" distL="114300" distR="114300" simplePos="0" relativeHeight="252349440" behindDoc="0" locked="0" layoutInCell="1" allowOverlap="1" wp14:anchorId="798D70F7" wp14:editId="72A4F5F0">
                <wp:simplePos x="0" y="0"/>
                <wp:positionH relativeFrom="column">
                  <wp:posOffset>-477520</wp:posOffset>
                </wp:positionH>
                <wp:positionV relativeFrom="paragraph">
                  <wp:posOffset>5442585</wp:posOffset>
                </wp:positionV>
                <wp:extent cx="3852545" cy="3108960"/>
                <wp:effectExtent l="0" t="0" r="8255" b="15240"/>
                <wp:wrapNone/>
                <wp:docPr id="19" name="Group 19"/>
                <wp:cNvGraphicFramePr/>
                <a:graphic xmlns:a="http://schemas.openxmlformats.org/drawingml/2006/main">
                  <a:graphicData uri="http://schemas.microsoft.com/office/word/2010/wordprocessingGroup">
                    <wpg:wgp>
                      <wpg:cNvGrpSpPr/>
                      <wpg:grpSpPr>
                        <a:xfrm>
                          <a:off x="0" y="0"/>
                          <a:ext cx="3852545" cy="3108960"/>
                          <a:chOff x="0" y="0"/>
                          <a:chExt cx="7236187" cy="2241913"/>
                        </a:xfrm>
                      </wpg:grpSpPr>
                      <wps:wsp>
                        <wps:cNvPr id="16" name="Rounded Rectangle 16"/>
                        <wps:cNvSpPr/>
                        <wps:spPr>
                          <a:xfrm>
                            <a:off x="104502" y="104503"/>
                            <a:ext cx="7131685" cy="213741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9DEEA" w14:textId="77777777" w:rsidR="005B0EBA" w:rsidRPr="000C6739" w:rsidRDefault="005B0EBA"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Rounded Rectangle 241"/>
                        <wps:cNvSpPr/>
                        <wps:spPr>
                          <a:xfrm>
                            <a:off x="0" y="0"/>
                            <a:ext cx="7131685" cy="21374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3A588" w14:textId="1CB81165" w:rsidR="0086527B" w:rsidRDefault="0086527B" w:rsidP="00CB1E00">
                              <w:pPr>
                                <w:pStyle w:val="Heading2"/>
                                <w:spacing w:line="276" w:lineRule="auto"/>
                                <w:jc w:val="both"/>
                                <w:rPr>
                                  <w:rFonts w:ascii="Baloo Bhaijaan" w:hAnsi="Baloo Bhaijaan" w:cs="Baloo Bhaijaan"/>
                                  <w:b w:val="0"/>
                                  <w:bCs/>
                                  <w:color w:val="E58F00"/>
                                  <w:szCs w:val="36"/>
                                </w:rPr>
                              </w:pPr>
                              <w:r w:rsidRPr="0086527B">
                                <w:rPr>
                                  <w:rFonts w:ascii="Baloo Bhaijaan" w:hAnsi="Baloo Bhaijaan" w:cs="Baloo Bhaijaan"/>
                                  <w:b w:val="0"/>
                                  <w:bCs/>
                                  <w:color w:val="E58F00"/>
                                  <w:szCs w:val="36"/>
                                </w:rPr>
                                <w:t>Wha</w:t>
                              </w:r>
                              <w:r w:rsidR="00805909">
                                <w:rPr>
                                  <w:rFonts w:ascii="Baloo Bhaijaan" w:hAnsi="Baloo Bhaijaan" w:cs="Baloo Bhaijaan"/>
                                  <w:b w:val="0"/>
                                  <w:bCs/>
                                  <w:color w:val="E58F00"/>
                                  <w:szCs w:val="36"/>
                                </w:rPr>
                                <w:t>t is Data Literacy</w:t>
                              </w:r>
                            </w:p>
                            <w:p w14:paraId="0CC21C75" w14:textId="77777777" w:rsidR="00805909" w:rsidRPr="00805909" w:rsidRDefault="00805909" w:rsidP="00805909">
                              <w:pPr>
                                <w:spacing w:before="240" w:after="240"/>
                                <w:jc w:val="both"/>
                                <w:rPr>
                                  <w:rFonts w:eastAsia="Times New Roman" w:cstheme="minorHAnsi"/>
                                  <w:color w:val="000000" w:themeColor="text1"/>
                                </w:rPr>
                              </w:pPr>
                              <w:r w:rsidRPr="00805909">
                                <w:rPr>
                                  <w:rFonts w:eastAsia="Times New Roman" w:cstheme="minorHAnsi"/>
                                  <w:color w:val="000000" w:themeColor="text1"/>
                                </w:rPr>
                                <w:t xml:space="preserve">Before we use data, we need to understand it. Data literacy can help us do that. Data literacy is a skill. It takes practice and time. Data can be shown to us in a lot of different ways. Data is shown to us in graphs, percentages, or descriptions. Knowing how to recognize data is a big part of data literacy. Another big part is understanding the value of the data. Not all data is good data. Some data needs to be more accurate, and some need to be corrected. Practicing how to understand data helps us make decisions in the future. </w:t>
                              </w:r>
                            </w:p>
                            <w:p w14:paraId="31B1F65F" w14:textId="082C4212" w:rsidR="00CB1E00" w:rsidRPr="00CB1E00" w:rsidRDefault="00CB1E00" w:rsidP="00805909">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D70F7" id="Group 19" o:spid="_x0000_s1033" style="position:absolute;margin-left:-37.6pt;margin-top:428.55pt;width:303.35pt;height:244.8pt;z-index:252349440;mso-width-relative:margin;mso-height-relative:margin" coordsize="72361,22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">
                <v:roundrect id="Rounded Rectangle 16" o:spid="_x0000_s1034" style="position:absolute;left:1045;top:1045;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wmM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5PobCAXD8AAAD//wMAUEsBAi0AFAAGAAgAAAAhANvh9svuAAAAhQEAABMAAAAAAAAA&#13;&#10;AAAAAAAAAAAAAFtDb250ZW50X1R5cGVzXS54bWxQSwECLQAUAAYACAAAACEAWvQsW78AAAAVAQAA&#13;&#10;CwAAAAAAAAAAAAAAAAAfAQAAX3JlbHMvLnJlbHNQSwECLQAUAAYACAAAACEA/SMJjMYAAADgAAAA&#13;&#10;DwAAAAAAAAAAAAAAAAAHAgAAZHJzL2Rvd25yZXYueG1sUEsFBgAAAAADAAMAtwAAAPoCAAAAAA==&#13;&#10;" fillcolor="#986c7a" strokecolor="#986c7a" strokeweight="1pt">
                  <v:stroke joinstyle="miter"/>
                  <v:textbox>
                    <w:txbxContent>
                      <w:p w14:paraId="5479DEEA" w14:textId="77777777" w:rsidR="005B0EBA" w:rsidRPr="000C6739" w:rsidRDefault="005B0EBA" w:rsidP="00237959">
                        <w:pPr>
                          <w:pStyle w:val="Heading2"/>
                          <w:spacing w:line="276" w:lineRule="auto"/>
                          <w:jc w:val="both"/>
                          <w:rPr>
                            <w:rFonts w:ascii="Encode Sans" w:hAnsi="Encode Sans"/>
                            <w:b w:val="0"/>
                            <w:bCs/>
                            <w:szCs w:val="36"/>
                          </w:rPr>
                        </w:pPr>
                      </w:p>
                    </w:txbxContent>
                  </v:textbox>
                </v:roundrect>
                <v:roundrect id="Rounded Rectangle 241" o:spid="_x0000_s1035" style="position:absolute;width:71316;height:21374;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" fillcolor="white [3212]" stroked="f" strokeweight="1pt">
                  <v:stroke joinstyle="miter"/>
                  <v:textbox>
                    <w:txbxContent>
                      <w:p w14:paraId="09C3A588" w14:textId="1CB81165" w:rsidR="0086527B" w:rsidRDefault="0086527B" w:rsidP="00CB1E00">
                        <w:pPr>
                          <w:pStyle w:val="Heading2"/>
                          <w:spacing w:line="276" w:lineRule="auto"/>
                          <w:jc w:val="both"/>
                          <w:rPr>
                            <w:rFonts w:ascii="Baloo Bhaijaan" w:hAnsi="Baloo Bhaijaan" w:cs="Baloo Bhaijaan"/>
                            <w:b w:val="0"/>
                            <w:bCs/>
                            <w:color w:val="E58F00"/>
                            <w:szCs w:val="36"/>
                          </w:rPr>
                        </w:pPr>
                        <w:r w:rsidRPr="0086527B">
                          <w:rPr>
                            <w:rFonts w:ascii="Baloo Bhaijaan" w:hAnsi="Baloo Bhaijaan" w:cs="Baloo Bhaijaan"/>
                            <w:b w:val="0"/>
                            <w:bCs/>
                            <w:color w:val="E58F00"/>
                            <w:szCs w:val="36"/>
                          </w:rPr>
                          <w:t>Wha</w:t>
                        </w:r>
                        <w:r w:rsidR="00805909">
                          <w:rPr>
                            <w:rFonts w:ascii="Baloo Bhaijaan" w:hAnsi="Baloo Bhaijaan" w:cs="Baloo Bhaijaan"/>
                            <w:b w:val="0"/>
                            <w:bCs/>
                            <w:color w:val="E58F00"/>
                            <w:szCs w:val="36"/>
                          </w:rPr>
                          <w:t>t is Data Literacy</w:t>
                        </w:r>
                      </w:p>
                      <w:p w14:paraId="0CC21C75" w14:textId="77777777" w:rsidR="00805909" w:rsidRPr="00805909" w:rsidRDefault="00805909" w:rsidP="00805909">
                        <w:pPr>
                          <w:spacing w:before="240" w:after="240"/>
                          <w:jc w:val="both"/>
                          <w:rPr>
                            <w:rFonts w:eastAsia="Times New Roman" w:cstheme="minorHAnsi"/>
                            <w:color w:val="000000" w:themeColor="text1"/>
                          </w:rPr>
                        </w:pPr>
                        <w:r w:rsidRPr="00805909">
                          <w:rPr>
                            <w:rFonts w:eastAsia="Times New Roman" w:cstheme="minorHAnsi"/>
                            <w:color w:val="000000" w:themeColor="text1"/>
                          </w:rPr>
                          <w:t xml:space="preserve">Before we use data, we need to understand it. Data literacy can help us do that. Data literacy is a skill. It takes practice and time. Data can be shown to us in a lot of different ways. Data is shown to us in graphs, percentages, or descriptions. Knowing how to recognize data is a big part of data literacy. Another big part is understanding the value of the data. Not all data is good data. Some data needs to be more accurate, and some need to be corrected. Practicing how to understand data helps us make decisions in the future. </w:t>
                        </w:r>
                      </w:p>
                      <w:p w14:paraId="31B1F65F" w14:textId="082C4212" w:rsidR="00CB1E00" w:rsidRPr="00CB1E00" w:rsidRDefault="00CB1E00" w:rsidP="00805909">
                        <w:pPr>
                          <w:spacing w:line="276" w:lineRule="auto"/>
                          <w:jc w:val="both"/>
                          <w:rPr>
                            <w:rFonts w:ascii="Encode Sans" w:hAnsi="Encode Sans"/>
                            <w:color w:val="000000" w:themeColor="text1"/>
                            <w:sz w:val="22"/>
                            <w:szCs w:val="22"/>
                          </w:rPr>
                        </w:pPr>
                      </w:p>
                    </w:txbxContent>
                  </v:textbox>
                </v:roundrect>
              </v:group>
            </w:pict>
          </mc:Fallback>
        </mc:AlternateContent>
      </w:r>
      <w:r>
        <w:rPr>
          <w:noProof/>
        </w:rPr>
        <mc:AlternateContent>
          <mc:Choice Requires="wpg">
            <w:drawing>
              <wp:anchor distT="0" distB="0" distL="114300" distR="114300" simplePos="0" relativeHeight="252346368" behindDoc="0" locked="0" layoutInCell="1" allowOverlap="1" wp14:anchorId="6CD83BD2" wp14:editId="52C1229D">
                <wp:simplePos x="0" y="0"/>
                <wp:positionH relativeFrom="column">
                  <wp:posOffset>-473075</wp:posOffset>
                </wp:positionH>
                <wp:positionV relativeFrom="paragraph">
                  <wp:posOffset>1808661</wp:posOffset>
                </wp:positionV>
                <wp:extent cx="3853180" cy="3477895"/>
                <wp:effectExtent l="0" t="0" r="7620" b="14605"/>
                <wp:wrapNone/>
                <wp:docPr id="1" name="Group 1"/>
                <wp:cNvGraphicFramePr/>
                <a:graphic xmlns:a="http://schemas.openxmlformats.org/drawingml/2006/main">
                  <a:graphicData uri="http://schemas.microsoft.com/office/word/2010/wordprocessingGroup">
                    <wpg:wgp>
                      <wpg:cNvGrpSpPr/>
                      <wpg:grpSpPr>
                        <a:xfrm>
                          <a:off x="0" y="0"/>
                          <a:ext cx="3853180" cy="3477895"/>
                          <a:chOff x="0" y="0"/>
                          <a:chExt cx="5024628" cy="2892552"/>
                        </a:xfrm>
                      </wpg:grpSpPr>
                      <wps:wsp>
                        <wps:cNvPr id="15" name="Rounded Rectangle 15"/>
                        <wps:cNvSpPr/>
                        <wps:spPr>
                          <a:xfrm>
                            <a:off x="109728" y="118872"/>
                            <a:ext cx="4914900" cy="277368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288B4"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ounded Rectangle 100"/>
                        <wps:cNvSpPr/>
                        <wps:spPr>
                          <a:xfrm>
                            <a:off x="0" y="0"/>
                            <a:ext cx="4914900" cy="27851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F0041" w14:textId="335B2036" w:rsidR="00F70361" w:rsidRDefault="00805909" w:rsidP="00805909">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What is Data?</w:t>
                              </w:r>
                            </w:p>
                            <w:p w14:paraId="0126C804" w14:textId="6FA5D566" w:rsidR="00805909" w:rsidRPr="00805909" w:rsidRDefault="00805909" w:rsidP="00805909">
                              <w:pPr>
                                <w:spacing w:after="240"/>
                                <w:jc w:val="both"/>
                                <w:rPr>
                                  <w:rFonts w:eastAsia="Times New Roman" w:cstheme="minorHAnsi"/>
                                  <w:color w:val="000000" w:themeColor="text1"/>
                                </w:rPr>
                              </w:pPr>
                              <w:r w:rsidRPr="00805909">
                                <w:rPr>
                                  <w:rFonts w:eastAsia="Times New Roman" w:cstheme="minorHAnsi"/>
                                  <w:color w:val="000000" w:themeColor="text1"/>
                                </w:rPr>
                                <w:t xml:space="preserve">Data is everywhere and used for many things, like deciding when to grow crops, finding cures for diseases, or making personalized playlists on Spotify. Data is the information we get by observing people, things, or objects. There are two types of data: numerical data and descriptive data. </w:t>
                              </w:r>
                              <w:r w:rsidRPr="00805909">
                                <w:rPr>
                                  <w:rFonts w:eastAsia="Times New Roman" w:cstheme="minorHAnsi"/>
                                  <w:b/>
                                  <w:color w:val="000000" w:themeColor="text1"/>
                                </w:rPr>
                                <w:t xml:space="preserve">Numerical </w:t>
                              </w:r>
                              <w:r w:rsidRPr="00805909">
                                <w:rPr>
                                  <w:rFonts w:eastAsia="Times New Roman" w:cstheme="minorHAnsi"/>
                                  <w:color w:val="000000" w:themeColor="text1"/>
                                </w:rPr>
                                <w:t xml:space="preserve">data are numbers. For example, counting how many grapes are in a bowl. </w:t>
                              </w:r>
                              <w:r w:rsidRPr="00805909">
                                <w:rPr>
                                  <w:rFonts w:eastAsia="Times New Roman" w:cstheme="minorHAnsi"/>
                                  <w:b/>
                                  <w:color w:val="000000" w:themeColor="text1"/>
                                </w:rPr>
                                <w:t xml:space="preserve">Descriptive </w:t>
                              </w:r>
                              <w:r w:rsidRPr="00805909">
                                <w:rPr>
                                  <w:rFonts w:eastAsia="Times New Roman" w:cstheme="minorHAnsi"/>
                                  <w:color w:val="000000" w:themeColor="text1"/>
                                </w:rPr>
                                <w:t xml:space="preserve">data are words—for example, the color of the grapes in the bowl. We can get data from almost anything. For example, how many students are in your class? What are the colors of your neighbor's shirt? Knowing the type of </w:t>
                              </w:r>
                              <w:r w:rsidR="00CA3F60" w:rsidRPr="00805909">
                                <w:rPr>
                                  <w:rFonts w:eastAsia="Times New Roman" w:cstheme="minorHAnsi"/>
                                  <w:color w:val="000000" w:themeColor="text1"/>
                                </w:rPr>
                                <w:t>data,</w:t>
                              </w:r>
                              <w:r w:rsidRPr="00805909">
                                <w:rPr>
                                  <w:rFonts w:eastAsia="Times New Roman" w:cstheme="minorHAnsi"/>
                                  <w:color w:val="000000" w:themeColor="text1"/>
                                </w:rPr>
                                <w:t xml:space="preserve"> you are collecting is essential to understand how to use it correctly.</w:t>
                              </w:r>
                            </w:p>
                            <w:p w14:paraId="6E398E16" w14:textId="04E5DB9D" w:rsidR="00F70361" w:rsidRPr="00F70361" w:rsidRDefault="00F70361" w:rsidP="00805909">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83BD2" id="Group 1" o:spid="_x0000_s1036" style="position:absolute;margin-left:-37.25pt;margin-top:142.4pt;width:303.4pt;height:273.85pt;z-index:252346368;mso-width-relative:margin;mso-height-relative:margin" coordsize="50246,28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">
                <v:roundrect id="Rounded Rectangle 15" o:spid="_x0000_s1037" style="position:absolute;left:1097;top:1188;width:49149;height:27737;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" fillcolor="#986c7a" strokecolor="#986c7a" strokeweight="1pt">
                  <v:stroke joinstyle="miter"/>
                  <v:textbox>
                    <w:txbxContent>
                      <w:p w14:paraId="567288B4"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00" o:spid="_x0000_s1038" style="position:absolute;width:49149;height:27851;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" fillcolor="white [3212]" stroked="f" strokeweight="1pt">
                  <v:stroke joinstyle="miter"/>
                  <v:textbox>
                    <w:txbxContent>
                      <w:p w14:paraId="477F0041" w14:textId="335B2036" w:rsidR="00F70361" w:rsidRDefault="00805909" w:rsidP="00805909">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What is Data?</w:t>
                        </w:r>
                      </w:p>
                      <w:p w14:paraId="0126C804" w14:textId="6FA5D566" w:rsidR="00805909" w:rsidRPr="00805909" w:rsidRDefault="00805909" w:rsidP="00805909">
                        <w:pPr>
                          <w:spacing w:after="240"/>
                          <w:jc w:val="both"/>
                          <w:rPr>
                            <w:rFonts w:eastAsia="Times New Roman" w:cstheme="minorHAnsi"/>
                            <w:color w:val="000000" w:themeColor="text1"/>
                          </w:rPr>
                        </w:pPr>
                        <w:r w:rsidRPr="00805909">
                          <w:rPr>
                            <w:rFonts w:eastAsia="Times New Roman" w:cstheme="minorHAnsi"/>
                            <w:color w:val="000000" w:themeColor="text1"/>
                          </w:rPr>
                          <w:t xml:space="preserve">Data is everywhere and used for many things, like deciding when to grow crops, finding cures for diseases, or making personalized playlists on Spotify. Data is the information we get by observing people, things, or objects. There are two types of data: numerical data and descriptive data. </w:t>
                        </w:r>
                        <w:r w:rsidRPr="00805909">
                          <w:rPr>
                            <w:rFonts w:eastAsia="Times New Roman" w:cstheme="minorHAnsi"/>
                            <w:b/>
                            <w:color w:val="000000" w:themeColor="text1"/>
                          </w:rPr>
                          <w:t xml:space="preserve">Numerical </w:t>
                        </w:r>
                        <w:r w:rsidRPr="00805909">
                          <w:rPr>
                            <w:rFonts w:eastAsia="Times New Roman" w:cstheme="minorHAnsi"/>
                            <w:color w:val="000000" w:themeColor="text1"/>
                          </w:rPr>
                          <w:t xml:space="preserve">data are numbers. For example, counting how many grapes are in a bowl. </w:t>
                        </w:r>
                        <w:r w:rsidRPr="00805909">
                          <w:rPr>
                            <w:rFonts w:eastAsia="Times New Roman" w:cstheme="minorHAnsi"/>
                            <w:b/>
                            <w:color w:val="000000" w:themeColor="text1"/>
                          </w:rPr>
                          <w:t xml:space="preserve">Descriptive </w:t>
                        </w:r>
                        <w:r w:rsidRPr="00805909">
                          <w:rPr>
                            <w:rFonts w:eastAsia="Times New Roman" w:cstheme="minorHAnsi"/>
                            <w:color w:val="000000" w:themeColor="text1"/>
                          </w:rPr>
                          <w:t xml:space="preserve">data are words—for example, the color of the grapes in the bowl. We can get data from almost anything. For example, how many students are in your class? What are the colors of your neighbor's shirt? Knowing the type of </w:t>
                        </w:r>
                        <w:r w:rsidR="00CA3F60" w:rsidRPr="00805909">
                          <w:rPr>
                            <w:rFonts w:eastAsia="Times New Roman" w:cstheme="minorHAnsi"/>
                            <w:color w:val="000000" w:themeColor="text1"/>
                          </w:rPr>
                          <w:t>data,</w:t>
                        </w:r>
                        <w:r w:rsidRPr="00805909">
                          <w:rPr>
                            <w:rFonts w:eastAsia="Times New Roman" w:cstheme="minorHAnsi"/>
                            <w:color w:val="000000" w:themeColor="text1"/>
                          </w:rPr>
                          <w:t xml:space="preserve"> you are collecting is essential to understand how to use it correctly.</w:t>
                        </w:r>
                      </w:p>
                      <w:p w14:paraId="6E398E16" w14:textId="04E5DB9D" w:rsidR="00F70361" w:rsidRPr="00F70361" w:rsidRDefault="00F70361" w:rsidP="00805909">
                        <w:pPr>
                          <w:spacing w:line="276" w:lineRule="auto"/>
                          <w:jc w:val="both"/>
                          <w:rPr>
                            <w:rFonts w:ascii="Encode Sans" w:hAnsi="Encode Sans"/>
                            <w:color w:val="000000" w:themeColor="text1"/>
                            <w:sz w:val="22"/>
                            <w:szCs w:val="22"/>
                          </w:rPr>
                        </w:pPr>
                      </w:p>
                    </w:txbxContent>
                  </v:textbox>
                </v:roundrect>
              </v:group>
            </w:pict>
          </mc:Fallback>
        </mc:AlternateContent>
      </w:r>
      <w:r w:rsidR="00805909">
        <w:rPr>
          <w:noProof/>
        </w:rPr>
        <mc:AlternateContent>
          <mc:Choice Requires="wpg">
            <w:drawing>
              <wp:anchor distT="0" distB="0" distL="114300" distR="114300" simplePos="0" relativeHeight="252652544" behindDoc="0" locked="0" layoutInCell="1" allowOverlap="1" wp14:anchorId="1BA1E3CB" wp14:editId="77692C7F">
                <wp:simplePos x="0" y="0"/>
                <wp:positionH relativeFrom="column">
                  <wp:posOffset>3657600</wp:posOffset>
                </wp:positionH>
                <wp:positionV relativeFrom="paragraph">
                  <wp:posOffset>1740716</wp:posOffset>
                </wp:positionV>
                <wp:extent cx="2925445" cy="6612800"/>
                <wp:effectExtent l="0" t="0" r="0" b="4445"/>
                <wp:wrapNone/>
                <wp:docPr id="6" name="Group 6"/>
                <wp:cNvGraphicFramePr/>
                <a:graphic xmlns:a="http://schemas.openxmlformats.org/drawingml/2006/main">
                  <a:graphicData uri="http://schemas.microsoft.com/office/word/2010/wordprocessingGroup">
                    <wpg:wgp>
                      <wpg:cNvGrpSpPr/>
                      <wpg:grpSpPr>
                        <a:xfrm>
                          <a:off x="0" y="0"/>
                          <a:ext cx="2925445" cy="6612800"/>
                          <a:chOff x="33960" y="-18309"/>
                          <a:chExt cx="3464890" cy="5878724"/>
                        </a:xfrm>
                      </wpg:grpSpPr>
                      <wps:wsp>
                        <wps:cNvPr id="5" name="Rounded Rectangle 5"/>
                        <wps:cNvSpPr/>
                        <wps:spPr>
                          <a:xfrm>
                            <a:off x="111760" y="101600"/>
                            <a:ext cx="3387090" cy="5758815"/>
                          </a:xfrm>
                          <a:prstGeom prst="roundRect">
                            <a:avLst>
                              <a:gd name="adj" fmla="val 7011"/>
                            </a:avLst>
                          </a:prstGeom>
                          <a:solidFill>
                            <a:srgbClr val="7E7B9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D405D" w14:textId="77777777" w:rsidR="00805909" w:rsidRPr="00CF0F72" w:rsidRDefault="00805909" w:rsidP="00805909">
                              <w:pPr>
                                <w:pBdr>
                                  <w:top w:val="nil"/>
                                  <w:left w:val="nil"/>
                                  <w:bottom w:val="nil"/>
                                  <w:right w:val="nil"/>
                                  <w:between w:val="nil"/>
                                </w:pBdr>
                                <w:spacing w:after="240" w:line="276" w:lineRule="auto"/>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33960" y="-18309"/>
                            <a:ext cx="3387090" cy="5758815"/>
                          </a:xfrm>
                          <a:prstGeom prst="roundRect">
                            <a:avLst>
                              <a:gd name="adj" fmla="val 7011"/>
                            </a:avLst>
                          </a:prstGeom>
                          <a:solidFill>
                            <a:srgbClr val="E4DEFF"/>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9C51A" w14:textId="01E3CA49" w:rsidR="00805909" w:rsidRPr="00805909" w:rsidRDefault="00805909" w:rsidP="00805909">
                              <w:pPr>
                                <w:pStyle w:val="Heading2"/>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13AB4AAB" w14:textId="77777777"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Agronomists</w:t>
                              </w:r>
                              <w:r w:rsidRPr="00831B54">
                                <w:rPr>
                                  <w:rFonts w:eastAsia="Times New Roman" w:cstheme="minorHAnsi"/>
                                  <w:color w:val="000000"/>
                                </w:rPr>
                                <w:t>: an expert in the science of soil management and crop production.</w:t>
                              </w:r>
                            </w:p>
                            <w:p w14:paraId="2D5C3BE4" w14:textId="10D55E6B"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Big Data</w:t>
                              </w:r>
                              <w:r w:rsidRPr="00831B54">
                                <w:rPr>
                                  <w:rFonts w:eastAsia="Times New Roman" w:cstheme="minorHAnsi"/>
                                  <w:color w:val="000000"/>
                                </w:rPr>
                                <w:t>: Data sets that are increasingly large and complex, in which we can find helpful trends that would not be otherwise apparent</w:t>
                              </w:r>
                              <w:r w:rsidR="00CA3F60">
                                <w:rPr>
                                  <w:rFonts w:eastAsia="Times New Roman" w:cstheme="minorHAnsi"/>
                                  <w:color w:val="000000"/>
                                </w:rPr>
                                <w:t>.</w:t>
                              </w:r>
                            </w:p>
                            <w:p w14:paraId="46727564" w14:textId="6493DEAC"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Phishing Scam</w:t>
                              </w:r>
                              <w:r w:rsidRPr="00831B54">
                                <w:rPr>
                                  <w:rFonts w:eastAsia="Times New Roman" w:cstheme="minorHAnsi"/>
                                  <w:color w:val="000000"/>
                                </w:rPr>
                                <w:t>: A type of online scam that targets consumers by sending them an e-mail that appears to be from a well-known source – an internet service provider, a bank, or a mortgage company</w:t>
                              </w:r>
                              <w:r w:rsidR="00CA3F60">
                                <w:rPr>
                                  <w:rFonts w:eastAsia="Times New Roman" w:cstheme="minorHAnsi"/>
                                  <w:color w:val="000000"/>
                                </w:rPr>
                                <w:t>.</w:t>
                              </w:r>
                            </w:p>
                            <w:p w14:paraId="300E55D2" w14:textId="77777777"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Ransomware</w:t>
                              </w:r>
                              <w:r w:rsidRPr="00831B54">
                                <w:rPr>
                                  <w:rFonts w:eastAsia="Times New Roman" w:cstheme="minorHAnsi"/>
                                  <w:color w:val="000000"/>
                                </w:rPr>
                                <w:t>: a type of malicious software designed to block access to a computer system until a sum of money is paid.</w:t>
                              </w:r>
                            </w:p>
                            <w:p w14:paraId="30FF209F" w14:textId="77777777" w:rsidR="00805909" w:rsidRPr="00831B54" w:rsidRDefault="00805909" w:rsidP="00805909">
                              <w:pPr>
                                <w:pBdr>
                                  <w:top w:val="nil"/>
                                  <w:left w:val="nil"/>
                                  <w:bottom w:val="nil"/>
                                  <w:right w:val="nil"/>
                                  <w:between w:val="nil"/>
                                </w:pBdr>
                                <w:spacing w:after="240"/>
                                <w:ind w:left="360"/>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A1E3CB" id="Group 6" o:spid="_x0000_s1039" style="position:absolute;margin-left:4in;margin-top:137.05pt;width:230.35pt;height:520.7pt;z-index:252652544;mso-width-relative:margin;mso-height-relative:margin" coordorigin="339,-183" coordsize="34648,58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">
                <v:roundrect id="Rounded Rectangle 5" o:spid="_x0000_s1040" style="position:absolute;left:1117;top:1016;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" fillcolor="#7e7b95" stroked="f" strokeweight="2.25pt">
                  <v:stroke joinstyle="miter"/>
                  <v:textbox>
                    <w:txbxContent>
                      <w:p w14:paraId="218D405D" w14:textId="77777777" w:rsidR="00805909" w:rsidRPr="00CF0F72" w:rsidRDefault="00805909" w:rsidP="00805909">
                        <w:pPr>
                          <w:pBdr>
                            <w:top w:val="nil"/>
                            <w:left w:val="nil"/>
                            <w:bottom w:val="nil"/>
                            <w:right w:val="nil"/>
                            <w:between w:val="nil"/>
                          </w:pBdr>
                          <w:spacing w:after="240" w:line="276" w:lineRule="auto"/>
                          <w:rPr>
                            <w:rFonts w:ascii="Encode Sans" w:hAnsi="Encode Sans"/>
                            <w:color w:val="000000"/>
                            <w:sz w:val="22"/>
                            <w:szCs w:val="22"/>
                          </w:rPr>
                        </w:pPr>
                      </w:p>
                    </w:txbxContent>
                  </v:textbox>
                </v:roundrect>
                <v:roundrect id="Rounded Rectangle 2" o:spid="_x0000_s1041" style="position:absolute;left:339;top:-183;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" fillcolor="#e4deff" stroked="f" strokeweight="2.25pt">
                  <v:stroke joinstyle="miter"/>
                  <v:textbox>
                    <w:txbxContent>
                      <w:p w14:paraId="4C19C51A" w14:textId="01E3CA49" w:rsidR="00805909" w:rsidRPr="00805909" w:rsidRDefault="00805909" w:rsidP="00805909">
                        <w:pPr>
                          <w:pStyle w:val="Heading2"/>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13AB4AAB" w14:textId="77777777"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Agronomists</w:t>
                        </w:r>
                        <w:r w:rsidRPr="00831B54">
                          <w:rPr>
                            <w:rFonts w:eastAsia="Times New Roman" w:cstheme="minorHAnsi"/>
                            <w:color w:val="000000"/>
                          </w:rPr>
                          <w:t>: an expert in the science of soil management and crop production.</w:t>
                        </w:r>
                      </w:p>
                      <w:p w14:paraId="2D5C3BE4" w14:textId="10D55E6B"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Big Data</w:t>
                        </w:r>
                        <w:r w:rsidRPr="00831B54">
                          <w:rPr>
                            <w:rFonts w:eastAsia="Times New Roman" w:cstheme="minorHAnsi"/>
                            <w:color w:val="000000"/>
                          </w:rPr>
                          <w:t>: Data sets that are increasingly large and complex, in which we can find helpful trends that would not be otherwise apparent</w:t>
                        </w:r>
                        <w:r w:rsidR="00CA3F60">
                          <w:rPr>
                            <w:rFonts w:eastAsia="Times New Roman" w:cstheme="minorHAnsi"/>
                            <w:color w:val="000000"/>
                          </w:rPr>
                          <w:t>.</w:t>
                        </w:r>
                      </w:p>
                      <w:p w14:paraId="46727564" w14:textId="6493DEAC"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Phishing Scam</w:t>
                        </w:r>
                        <w:r w:rsidRPr="00831B54">
                          <w:rPr>
                            <w:rFonts w:eastAsia="Times New Roman" w:cstheme="minorHAnsi"/>
                            <w:color w:val="000000"/>
                          </w:rPr>
                          <w:t>: A type of online scam that targets consumers by sending them an e-mail that appears to be from a well-known source – an internet service provider, a bank, or a mortgage company</w:t>
                        </w:r>
                        <w:r w:rsidR="00CA3F60">
                          <w:rPr>
                            <w:rFonts w:eastAsia="Times New Roman" w:cstheme="minorHAnsi"/>
                            <w:color w:val="000000"/>
                          </w:rPr>
                          <w:t>.</w:t>
                        </w:r>
                      </w:p>
                      <w:p w14:paraId="300E55D2" w14:textId="77777777" w:rsidR="00805909" w:rsidRPr="00831B54" w:rsidRDefault="00805909" w:rsidP="00805909">
                        <w:pPr>
                          <w:pStyle w:val="ListParagraph"/>
                          <w:numPr>
                            <w:ilvl w:val="0"/>
                            <w:numId w:val="9"/>
                          </w:numPr>
                          <w:pBdr>
                            <w:top w:val="nil"/>
                            <w:left w:val="nil"/>
                            <w:bottom w:val="nil"/>
                            <w:right w:val="nil"/>
                            <w:between w:val="nil"/>
                          </w:pBdr>
                          <w:spacing w:before="240" w:after="240" w:line="360" w:lineRule="auto"/>
                          <w:rPr>
                            <w:rFonts w:cstheme="minorHAnsi"/>
                            <w:color w:val="000000"/>
                          </w:rPr>
                        </w:pPr>
                        <w:r w:rsidRPr="00831B54">
                          <w:rPr>
                            <w:rFonts w:eastAsia="Times New Roman" w:cstheme="minorHAnsi"/>
                            <w:b/>
                            <w:color w:val="000000"/>
                          </w:rPr>
                          <w:t>Ransomware</w:t>
                        </w:r>
                        <w:r w:rsidRPr="00831B54">
                          <w:rPr>
                            <w:rFonts w:eastAsia="Times New Roman" w:cstheme="minorHAnsi"/>
                            <w:color w:val="000000"/>
                          </w:rPr>
                          <w:t>: a type of malicious software designed to block access to a computer system until a sum of money is paid.</w:t>
                        </w:r>
                      </w:p>
                      <w:p w14:paraId="30FF209F" w14:textId="77777777" w:rsidR="00805909" w:rsidRPr="00831B54" w:rsidRDefault="00805909" w:rsidP="00805909">
                        <w:pPr>
                          <w:pBdr>
                            <w:top w:val="nil"/>
                            <w:left w:val="nil"/>
                            <w:bottom w:val="nil"/>
                            <w:right w:val="nil"/>
                            <w:between w:val="nil"/>
                          </w:pBdr>
                          <w:spacing w:after="240"/>
                          <w:ind w:left="360"/>
                          <w:rPr>
                            <w:rFonts w:ascii="Encode Sans" w:hAnsi="Encode Sans"/>
                            <w:color w:val="000000"/>
                            <w:sz w:val="22"/>
                            <w:szCs w:val="22"/>
                          </w:rPr>
                        </w:pPr>
                      </w:p>
                    </w:txbxContent>
                  </v:textbox>
                </v:roundrect>
              </v:group>
            </w:pict>
          </mc:Fallback>
        </mc:AlternateContent>
      </w:r>
      <w:r w:rsidR="00D10D07">
        <w:br w:type="page"/>
      </w:r>
    </w:p>
    <w:p w14:paraId="0E7F5069" w14:textId="695D0A5C" w:rsidR="006D156D" w:rsidRDefault="00AE4EA3" w:rsidP="006D156D">
      <w:r>
        <w:rPr>
          <w:noProof/>
        </w:rPr>
        <w:lastRenderedPageBreak/>
        <mc:AlternateContent>
          <mc:Choice Requires="wpg">
            <w:drawing>
              <wp:anchor distT="0" distB="0" distL="114300" distR="114300" simplePos="0" relativeHeight="252654592" behindDoc="0" locked="0" layoutInCell="1" allowOverlap="1" wp14:anchorId="44299936" wp14:editId="057487F4">
                <wp:simplePos x="0" y="0"/>
                <wp:positionH relativeFrom="column">
                  <wp:posOffset>3413760</wp:posOffset>
                </wp:positionH>
                <wp:positionV relativeFrom="paragraph">
                  <wp:posOffset>3708400</wp:posOffset>
                </wp:positionV>
                <wp:extent cx="3255010" cy="4734560"/>
                <wp:effectExtent l="0" t="0" r="8890" b="15240"/>
                <wp:wrapNone/>
                <wp:docPr id="1577239780" name="Group 1577239780"/>
                <wp:cNvGraphicFramePr/>
                <a:graphic xmlns:a="http://schemas.openxmlformats.org/drawingml/2006/main">
                  <a:graphicData uri="http://schemas.microsoft.com/office/word/2010/wordprocessingGroup">
                    <wpg:wgp>
                      <wpg:cNvGrpSpPr/>
                      <wpg:grpSpPr>
                        <a:xfrm>
                          <a:off x="0" y="0"/>
                          <a:ext cx="3255010" cy="4734560"/>
                          <a:chOff x="0" y="0"/>
                          <a:chExt cx="7223125" cy="1978842"/>
                        </a:xfrm>
                      </wpg:grpSpPr>
                      <wps:wsp>
                        <wps:cNvPr id="1301045066" name="Rounded Rectangle 1301045066"/>
                        <wps:cNvSpPr/>
                        <wps:spPr>
                          <a:xfrm>
                            <a:off x="91440" y="130629"/>
                            <a:ext cx="7131685" cy="1848213"/>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0B63D" w14:textId="77777777" w:rsidR="00805909" w:rsidRPr="000C6739" w:rsidRDefault="00805909" w:rsidP="0080590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015737" name="Rounded Rectangle 687015737"/>
                        <wps:cNvSpPr/>
                        <wps:spPr>
                          <a:xfrm>
                            <a:off x="0" y="0"/>
                            <a:ext cx="7131685" cy="186309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A60A6" w14:textId="2DC349B9" w:rsidR="00F243A7" w:rsidRDefault="00F243A7" w:rsidP="00F243A7">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Data Collection</w:t>
                              </w:r>
                            </w:p>
                            <w:p w14:paraId="1DE562F1" w14:textId="77777777" w:rsidR="00F243A7" w:rsidRPr="00F243A7" w:rsidRDefault="00F243A7" w:rsidP="00F243A7"/>
                            <w:p w14:paraId="0C764879" w14:textId="6FF9FD09" w:rsidR="00F243A7" w:rsidRPr="00F243A7" w:rsidRDefault="00F243A7" w:rsidP="00F243A7">
                              <w:pPr>
                                <w:spacing w:after="240"/>
                                <w:jc w:val="both"/>
                                <w:rPr>
                                  <w:rFonts w:eastAsia="Times New Roman" w:cstheme="minorHAnsi"/>
                                  <w:color w:val="000000" w:themeColor="text1"/>
                                </w:rPr>
                              </w:pPr>
                              <w:r w:rsidRPr="00F243A7">
                                <w:rPr>
                                  <w:rFonts w:eastAsia="Times New Roman" w:cstheme="minorHAnsi"/>
                                  <w:color w:val="000000" w:themeColor="text1"/>
                                </w:rPr>
                                <w:t xml:space="preserve">We already know that data is all around us. Data are the numbers and words that describe the things were interested in. To use data, we must collect it. Data is collected in many ways. Scientists collect data by conducting experiments and surveys. You could collect data by taking notes in class. But there are other ways data can be collected. Some ways that might surprise you! Cell phones, computers, and tablets collect an enormous amount of data! The data from phones and apps are used to detect problems, sell you things, or improve service. These devices always produce data to create the biggest data group possible. This is referred to as Big Data. Collecting large amounts of data help researchers to find information that we might not have been able to before. </w:t>
                              </w:r>
                            </w:p>
                            <w:p w14:paraId="1CDC0E11" w14:textId="2AD3D963" w:rsidR="00805909" w:rsidRPr="00B620CB" w:rsidRDefault="00805909" w:rsidP="00805909">
                              <w:pPr>
                                <w:pStyle w:val="Heading2"/>
                                <w:spacing w:line="276" w:lineRule="auto"/>
                                <w:jc w:val="both"/>
                                <w:rPr>
                                  <w:rFonts w:asciiTheme="minorHAnsi" w:hAnsiTheme="minorHAnsi" w:cstheme="minorHAnsi"/>
                                  <w:b w:val="0"/>
                                  <w:bCs/>
                                  <w:color w:val="000000" w:themeColor="text1"/>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99936" id="Group 1577239780" o:spid="_x0000_s1042" style="position:absolute;margin-left:268.8pt;margin-top:292pt;width:256.3pt;height:372.8pt;z-index:252654592;mso-width-relative:margin;mso-height-relative:margin" coordsize="72231,19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">
                <v:roundrect id="Rounded Rectangle 1301045066" o:spid="_x0000_s1043" style="position:absolute;left:914;top:1306;width:71317;height:18482;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" fillcolor="#986c7a" strokecolor="#986c7a" strokeweight="1pt">
                  <v:stroke joinstyle="miter"/>
                  <v:textbox>
                    <w:txbxContent>
                      <w:p w14:paraId="1880B63D" w14:textId="77777777" w:rsidR="00805909" w:rsidRPr="000C6739" w:rsidRDefault="00805909" w:rsidP="00805909">
                        <w:pPr>
                          <w:pStyle w:val="Heading2"/>
                          <w:spacing w:line="276" w:lineRule="auto"/>
                          <w:jc w:val="both"/>
                          <w:rPr>
                            <w:rFonts w:ascii="Encode Sans" w:hAnsi="Encode Sans"/>
                            <w:b w:val="0"/>
                            <w:bCs/>
                            <w:szCs w:val="36"/>
                          </w:rPr>
                        </w:pPr>
                      </w:p>
                    </w:txbxContent>
                  </v:textbox>
                </v:roundrect>
                <v:roundrect id="Rounded Rectangle 687015737" o:spid="_x0000_s1044" style="position:absolute;width:71316;height:18630;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" fillcolor="white [3212]" stroked="f" strokeweight="1pt">
                  <v:stroke joinstyle="miter"/>
                  <v:textbox>
                    <w:txbxContent>
                      <w:p w14:paraId="7DEA60A6" w14:textId="2DC349B9" w:rsidR="00F243A7" w:rsidRDefault="00F243A7" w:rsidP="00F243A7">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Data Collection</w:t>
                        </w:r>
                      </w:p>
                      <w:p w14:paraId="1DE562F1" w14:textId="77777777" w:rsidR="00F243A7" w:rsidRPr="00F243A7" w:rsidRDefault="00F243A7" w:rsidP="00F243A7"/>
                      <w:p w14:paraId="0C764879" w14:textId="6FF9FD09" w:rsidR="00F243A7" w:rsidRPr="00F243A7" w:rsidRDefault="00F243A7" w:rsidP="00F243A7">
                        <w:pPr>
                          <w:spacing w:after="240"/>
                          <w:jc w:val="both"/>
                          <w:rPr>
                            <w:rFonts w:eastAsia="Times New Roman" w:cstheme="minorHAnsi"/>
                            <w:color w:val="000000" w:themeColor="text1"/>
                          </w:rPr>
                        </w:pPr>
                        <w:r w:rsidRPr="00F243A7">
                          <w:rPr>
                            <w:rFonts w:eastAsia="Times New Roman" w:cstheme="minorHAnsi"/>
                            <w:color w:val="000000" w:themeColor="text1"/>
                          </w:rPr>
                          <w:t xml:space="preserve">We already know that data is all around us. Data are the numbers and words that describe the things were interested in. To use data, we must collect it. Data is collected in many ways. Scientists collect data by conducting experiments and surveys. You could collect data by taking notes in class. But there are other ways data can be collected. Some ways that might surprise you! Cell phones, computers, and tablets collect an enormous amount of data! The data from phones and apps are used to detect problems, sell you things, or improve service. These devices always produce data to create the biggest data group possible. This is referred to as Big Data. Collecting large amounts of data help researchers to find information that we might not have been able to before. </w:t>
                        </w:r>
                      </w:p>
                      <w:p w14:paraId="1CDC0E11" w14:textId="2AD3D963" w:rsidR="00805909" w:rsidRPr="00B620CB" w:rsidRDefault="00805909" w:rsidP="00805909">
                        <w:pPr>
                          <w:pStyle w:val="Heading2"/>
                          <w:spacing w:line="276" w:lineRule="auto"/>
                          <w:jc w:val="both"/>
                          <w:rPr>
                            <w:rFonts w:asciiTheme="minorHAnsi" w:hAnsiTheme="minorHAnsi" w:cstheme="minorHAnsi"/>
                            <w:b w:val="0"/>
                            <w:bCs/>
                            <w:color w:val="000000" w:themeColor="text1"/>
                            <w:szCs w:val="36"/>
                          </w:rPr>
                        </w:pPr>
                      </w:p>
                    </w:txbxContent>
                  </v:textbox>
                </v:roundrect>
              </v:group>
            </w:pict>
          </mc:Fallback>
        </mc:AlternateContent>
      </w:r>
      <w:r w:rsidR="00F243A7">
        <w:rPr>
          <w:noProof/>
        </w:rPr>
        <mc:AlternateContent>
          <mc:Choice Requires="wpg">
            <w:drawing>
              <wp:anchor distT="0" distB="0" distL="114300" distR="114300" simplePos="0" relativeHeight="252660736" behindDoc="0" locked="0" layoutInCell="1" allowOverlap="1" wp14:anchorId="3AC051DF" wp14:editId="61B59D03">
                <wp:simplePos x="0" y="0"/>
                <wp:positionH relativeFrom="column">
                  <wp:posOffset>-2730500</wp:posOffset>
                </wp:positionH>
                <wp:positionV relativeFrom="paragraph">
                  <wp:posOffset>5041900</wp:posOffset>
                </wp:positionV>
                <wp:extent cx="5702935" cy="3156893"/>
                <wp:effectExtent l="12700" t="12700" r="12065" b="0"/>
                <wp:wrapNone/>
                <wp:docPr id="11" name="Group 11"/>
                <wp:cNvGraphicFramePr/>
                <a:graphic xmlns:a="http://schemas.openxmlformats.org/drawingml/2006/main">
                  <a:graphicData uri="http://schemas.microsoft.com/office/word/2010/wordprocessingGroup">
                    <wpg:wgp>
                      <wpg:cNvGrpSpPr/>
                      <wpg:grpSpPr>
                        <a:xfrm>
                          <a:off x="0" y="0"/>
                          <a:ext cx="5702935" cy="3156893"/>
                          <a:chOff x="0" y="0"/>
                          <a:chExt cx="5702935" cy="2531970"/>
                        </a:xfrm>
                      </wpg:grpSpPr>
                      <wps:wsp>
                        <wps:cNvPr id="284" name="Rounded Rectangle 284"/>
                        <wps:cNvSpPr/>
                        <wps:spPr>
                          <a:xfrm>
                            <a:off x="0" y="0"/>
                            <a:ext cx="5702935" cy="2176780"/>
                          </a:xfrm>
                          <a:prstGeom prst="roundRect">
                            <a:avLst>
                              <a:gd name="adj" fmla="val 15432"/>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86"/>
                        <wps:cNvSpPr txBox="1"/>
                        <wps:spPr>
                          <a:xfrm>
                            <a:off x="1898078" y="1606197"/>
                            <a:ext cx="3751670" cy="925773"/>
                          </a:xfrm>
                          <a:prstGeom prst="rect">
                            <a:avLst/>
                          </a:prstGeom>
                          <a:noFill/>
                          <a:ln w="6350">
                            <a:noFill/>
                          </a:ln>
                        </wps:spPr>
                        <wps:txbx>
                          <w:txbxContent>
                            <w:p w14:paraId="2DEAC8B0" w14:textId="77777777" w:rsidR="00F243A7" w:rsidRPr="00211E00" w:rsidRDefault="00F243A7" w:rsidP="00F243A7">
                              <w:pPr>
                                <w:pBdr>
                                  <w:top w:val="nil"/>
                                  <w:left w:val="nil"/>
                                  <w:bottom w:val="nil"/>
                                  <w:right w:val="nil"/>
                                  <w:between w:val="nil"/>
                                </w:pBdr>
                                <w:spacing w:after="240"/>
                                <w:rPr>
                                  <w:rFonts w:eastAsia="Arial" w:cstheme="minorHAnsi"/>
                                  <w:b/>
                                  <w:bCs/>
                                  <w:color w:val="000000" w:themeColor="text1"/>
                                  <w:sz w:val="20"/>
                                  <w:szCs w:val="20"/>
                                </w:rPr>
                              </w:pPr>
                              <w:r w:rsidRPr="00211E00">
                                <w:rPr>
                                  <w:rFonts w:eastAsia="Arial" w:cstheme="minorHAnsi"/>
                                  <w:b/>
                                  <w:bCs/>
                                  <w:color w:val="000000" w:themeColor="text1"/>
                                  <w:sz w:val="20"/>
                                  <w:szCs w:val="20"/>
                                </w:rPr>
                                <w:t>Figure 1: Conservationists recording data on corn.</w:t>
                              </w:r>
                            </w:p>
                            <w:p w14:paraId="2321C887" w14:textId="77777777" w:rsidR="00F243A7" w:rsidRPr="00700DAA" w:rsidRDefault="00F243A7" w:rsidP="00F243A7">
                              <w:pPr>
                                <w:pBdr>
                                  <w:top w:val="nil"/>
                                  <w:left w:val="nil"/>
                                  <w:bottom w:val="nil"/>
                                  <w:right w:val="nil"/>
                                  <w:between w:val="nil"/>
                                </w:pBdr>
                                <w:spacing w:after="240"/>
                                <w:rPr>
                                  <w:rFonts w:eastAsia="Arial" w:cstheme="minorHAnsi"/>
                                  <w:color w:val="000000" w:themeColor="text1"/>
                                  <w:sz w:val="16"/>
                                  <w:szCs w:val="16"/>
                                </w:rPr>
                              </w:pPr>
                              <w:r w:rsidRPr="00700DAA">
                                <w:rPr>
                                  <w:rFonts w:eastAsia="Arial" w:cstheme="minorHAnsi"/>
                                  <w:color w:val="000000" w:themeColor="text1"/>
                                  <w:sz w:val="16"/>
                                  <w:szCs w:val="16"/>
                                </w:rPr>
                                <w:t>"</w:t>
                              </w:r>
                              <w:hyperlink r:id="rId6">
                                <w:r w:rsidRPr="00700DAA">
                                  <w:rPr>
                                    <w:rFonts w:eastAsia="Arial" w:cstheme="minorHAnsi"/>
                                    <w:color w:val="000000" w:themeColor="text1"/>
                                    <w:sz w:val="16"/>
                                    <w:szCs w:val="16"/>
                                    <w:u w:val="single"/>
                                  </w:rPr>
                                  <w:t>Conservation agriculture in Chiapas: Data time</w:t>
                                </w:r>
                              </w:hyperlink>
                              <w:r w:rsidRPr="00700DAA">
                                <w:rPr>
                                  <w:rFonts w:eastAsia="Arial" w:cstheme="minorHAnsi"/>
                                  <w:color w:val="000000" w:themeColor="text1"/>
                                  <w:sz w:val="16"/>
                                  <w:szCs w:val="16"/>
                                </w:rPr>
                                <w:t>" by </w:t>
                              </w:r>
                              <w:hyperlink r:id="rId7">
                                <w:r w:rsidRPr="00700DAA">
                                  <w:rPr>
                                    <w:rFonts w:eastAsia="Arial" w:cstheme="minorHAnsi"/>
                                    <w:color w:val="000000" w:themeColor="text1"/>
                                    <w:sz w:val="16"/>
                                    <w:szCs w:val="16"/>
                                    <w:u w:val="single"/>
                                  </w:rPr>
                                  <w:t>CIMMYT</w:t>
                                </w:r>
                              </w:hyperlink>
                              <w:r w:rsidRPr="00700DAA">
                                <w:rPr>
                                  <w:rFonts w:eastAsia="Arial" w:cstheme="minorHAnsi"/>
                                  <w:color w:val="000000" w:themeColor="text1"/>
                                  <w:sz w:val="16"/>
                                  <w:szCs w:val="16"/>
                                </w:rPr>
                                <w:t> is licensed under </w:t>
                              </w:r>
                              <w:hyperlink r:id="rId8">
                                <w:r w:rsidRPr="00700DAA">
                                  <w:rPr>
                                    <w:rFonts w:eastAsia="Arial" w:cstheme="minorHAnsi"/>
                                    <w:color w:val="000000" w:themeColor="text1"/>
                                    <w:sz w:val="16"/>
                                    <w:szCs w:val="16"/>
                                    <w:u w:val="single"/>
                                  </w:rPr>
                                  <w:t>CC BY-NC-SA 2.0</w:t>
                                </w:r>
                              </w:hyperlink>
                              <w:r w:rsidRPr="00700DAA">
                                <w:rPr>
                                  <w:rFonts w:eastAsia="Arial" w:cstheme="minorHAnsi"/>
                                  <w:color w:val="000000" w:themeColor="text1"/>
                                  <w:sz w:val="16"/>
                                  <w:szCs w:val="16"/>
                                </w:rPr>
                                <w:t>.</w:t>
                              </w:r>
                            </w:p>
                            <w:p w14:paraId="292A30FA" w14:textId="1BF555D7" w:rsidR="00F243A7" w:rsidRPr="00CB1E00" w:rsidRDefault="00F243A7" w:rsidP="00F243A7">
                              <w:pPr>
                                <w:spacing w:line="276" w:lineRule="auto"/>
                                <w:jc w:val="both"/>
                                <w:rPr>
                                  <w:rFonts w:ascii="Encode Sans" w:hAnsi="Encode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C051DF" id="Group 11" o:spid="_x0000_s1045" style="position:absolute;margin-left:-215pt;margin-top:397pt;width:449.05pt;height:248.55pt;z-index:252660736;mso-height-relative:margin" coordsize="57029,25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">
                <v:roundrect id="Rounded Rectangle 284" o:spid="_x0000_s1046" style="position:absolute;width:57029;height:21767;visibility:visible;mso-wrap-style:square;v-text-anchor:middle" arcsize="1011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" fillcolor="#e3a2b3" strokecolor="white [3212]" strokeweight="2.25pt">
                  <v:stroke joinstyle="miter"/>
                </v:roundrect>
                <v:shapetype id="_x0000_t202" coordsize="21600,21600" o:spt="202" path="m,l,21600r21600,l21600,xe">
                  <v:stroke joinstyle="miter"/>
                  <v:path gradientshapeok="t" o:connecttype="rect"/>
                </v:shapetype>
                <v:shape id="Text Box 286" o:spid="_x0000_s1047" type="#_x0000_t202" style="position:absolute;left:18980;top:16061;width:37517;height:9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" filled="f" stroked="f" strokeweight=".5pt">
                  <v:textbox>
                    <w:txbxContent>
                      <w:p w14:paraId="2DEAC8B0" w14:textId="77777777" w:rsidR="00F243A7" w:rsidRPr="00211E00" w:rsidRDefault="00F243A7" w:rsidP="00F243A7">
                        <w:pPr>
                          <w:pBdr>
                            <w:top w:val="nil"/>
                            <w:left w:val="nil"/>
                            <w:bottom w:val="nil"/>
                            <w:right w:val="nil"/>
                            <w:between w:val="nil"/>
                          </w:pBdr>
                          <w:spacing w:after="240"/>
                          <w:rPr>
                            <w:rFonts w:eastAsia="Arial" w:cstheme="minorHAnsi"/>
                            <w:b/>
                            <w:bCs/>
                            <w:color w:val="000000" w:themeColor="text1"/>
                            <w:sz w:val="20"/>
                            <w:szCs w:val="20"/>
                          </w:rPr>
                        </w:pPr>
                        <w:r w:rsidRPr="00211E00">
                          <w:rPr>
                            <w:rFonts w:eastAsia="Arial" w:cstheme="minorHAnsi"/>
                            <w:b/>
                            <w:bCs/>
                            <w:color w:val="000000" w:themeColor="text1"/>
                            <w:sz w:val="20"/>
                            <w:szCs w:val="20"/>
                          </w:rPr>
                          <w:t>Figure 1: Conservationists recording data on corn.</w:t>
                        </w:r>
                      </w:p>
                      <w:p w14:paraId="2321C887" w14:textId="77777777" w:rsidR="00F243A7" w:rsidRPr="00700DAA" w:rsidRDefault="00F243A7" w:rsidP="00F243A7">
                        <w:pPr>
                          <w:pBdr>
                            <w:top w:val="nil"/>
                            <w:left w:val="nil"/>
                            <w:bottom w:val="nil"/>
                            <w:right w:val="nil"/>
                            <w:between w:val="nil"/>
                          </w:pBdr>
                          <w:spacing w:after="240"/>
                          <w:rPr>
                            <w:rFonts w:eastAsia="Arial" w:cstheme="minorHAnsi"/>
                            <w:color w:val="000000" w:themeColor="text1"/>
                            <w:sz w:val="16"/>
                            <w:szCs w:val="16"/>
                          </w:rPr>
                        </w:pPr>
                        <w:r w:rsidRPr="00700DAA">
                          <w:rPr>
                            <w:rFonts w:eastAsia="Arial" w:cstheme="minorHAnsi"/>
                            <w:color w:val="000000" w:themeColor="text1"/>
                            <w:sz w:val="16"/>
                            <w:szCs w:val="16"/>
                          </w:rPr>
                          <w:t>"</w:t>
                        </w:r>
                        <w:hyperlink r:id="rId9">
                          <w:r w:rsidRPr="00700DAA">
                            <w:rPr>
                              <w:rFonts w:eastAsia="Arial" w:cstheme="minorHAnsi"/>
                              <w:color w:val="000000" w:themeColor="text1"/>
                              <w:sz w:val="16"/>
                              <w:szCs w:val="16"/>
                              <w:u w:val="single"/>
                            </w:rPr>
                            <w:t>Conservation agriculture in Chiapas: Data time</w:t>
                          </w:r>
                        </w:hyperlink>
                        <w:r w:rsidRPr="00700DAA">
                          <w:rPr>
                            <w:rFonts w:eastAsia="Arial" w:cstheme="minorHAnsi"/>
                            <w:color w:val="000000" w:themeColor="text1"/>
                            <w:sz w:val="16"/>
                            <w:szCs w:val="16"/>
                          </w:rPr>
                          <w:t>" by </w:t>
                        </w:r>
                        <w:hyperlink r:id="rId10">
                          <w:r w:rsidRPr="00700DAA">
                            <w:rPr>
                              <w:rFonts w:eastAsia="Arial" w:cstheme="minorHAnsi"/>
                              <w:color w:val="000000" w:themeColor="text1"/>
                              <w:sz w:val="16"/>
                              <w:szCs w:val="16"/>
                              <w:u w:val="single"/>
                            </w:rPr>
                            <w:t>CIMMYT</w:t>
                          </w:r>
                        </w:hyperlink>
                        <w:r w:rsidRPr="00700DAA">
                          <w:rPr>
                            <w:rFonts w:eastAsia="Arial" w:cstheme="minorHAnsi"/>
                            <w:color w:val="000000" w:themeColor="text1"/>
                            <w:sz w:val="16"/>
                            <w:szCs w:val="16"/>
                          </w:rPr>
                          <w:t> is licensed under </w:t>
                        </w:r>
                        <w:hyperlink r:id="rId11">
                          <w:r w:rsidRPr="00700DAA">
                            <w:rPr>
                              <w:rFonts w:eastAsia="Arial" w:cstheme="minorHAnsi"/>
                              <w:color w:val="000000" w:themeColor="text1"/>
                              <w:sz w:val="16"/>
                              <w:szCs w:val="16"/>
                              <w:u w:val="single"/>
                            </w:rPr>
                            <w:t>CC BY-NC-SA 2.0</w:t>
                          </w:r>
                        </w:hyperlink>
                        <w:r w:rsidRPr="00700DAA">
                          <w:rPr>
                            <w:rFonts w:eastAsia="Arial" w:cstheme="minorHAnsi"/>
                            <w:color w:val="000000" w:themeColor="text1"/>
                            <w:sz w:val="16"/>
                            <w:szCs w:val="16"/>
                          </w:rPr>
                          <w:t>.</w:t>
                        </w:r>
                      </w:p>
                      <w:p w14:paraId="292A30FA" w14:textId="1BF555D7" w:rsidR="00F243A7" w:rsidRPr="00CB1E00" w:rsidRDefault="00F243A7" w:rsidP="00F243A7">
                        <w:pPr>
                          <w:spacing w:line="276" w:lineRule="auto"/>
                          <w:jc w:val="both"/>
                          <w:rPr>
                            <w:rFonts w:ascii="Encode Sans" w:hAnsi="Encode Sans"/>
                            <w:sz w:val="22"/>
                            <w:szCs w:val="22"/>
                          </w:rPr>
                        </w:pPr>
                      </w:p>
                    </w:txbxContent>
                  </v:textbox>
                </v:shape>
              </v:group>
            </w:pict>
          </mc:Fallback>
        </mc:AlternateContent>
      </w:r>
      <w:r w:rsidR="00F243A7">
        <w:rPr>
          <w:b/>
          <w:noProof/>
          <w:color w:val="000000"/>
          <w:sz w:val="22"/>
          <w:szCs w:val="22"/>
        </w:rPr>
        <w:drawing>
          <wp:anchor distT="0" distB="0" distL="114300" distR="114300" simplePos="0" relativeHeight="252662784" behindDoc="0" locked="0" layoutInCell="1" allowOverlap="1" wp14:anchorId="1F416738" wp14:editId="1A1E0D9A">
            <wp:simplePos x="0" y="0"/>
            <wp:positionH relativeFrom="column">
              <wp:posOffset>-475615</wp:posOffset>
            </wp:positionH>
            <wp:positionV relativeFrom="paragraph">
              <wp:posOffset>5231021</wp:posOffset>
            </wp:positionV>
            <wp:extent cx="2758965" cy="1704102"/>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758965" cy="1704102"/>
                    </a:xfrm>
                    <a:prstGeom prst="rect">
                      <a:avLst/>
                    </a:prstGeom>
                    <a:ln/>
                    <a:effectLst>
                      <a:softEdge rad="50800"/>
                    </a:effectLst>
                  </pic:spPr>
                </pic:pic>
              </a:graphicData>
            </a:graphic>
            <wp14:sizeRelH relativeFrom="page">
              <wp14:pctWidth>0</wp14:pctWidth>
            </wp14:sizeRelH>
            <wp14:sizeRelV relativeFrom="page">
              <wp14:pctHeight>0</wp14:pctHeight>
            </wp14:sizeRelV>
          </wp:anchor>
        </w:drawing>
      </w:r>
      <w:r w:rsidR="00F243A7">
        <w:rPr>
          <w:noProof/>
        </w:rPr>
        <mc:AlternateContent>
          <mc:Choice Requires="wpg">
            <w:drawing>
              <wp:anchor distT="0" distB="0" distL="114300" distR="114300" simplePos="0" relativeHeight="252417024" behindDoc="0" locked="0" layoutInCell="1" allowOverlap="1" wp14:anchorId="125F1603" wp14:editId="35B6785D">
                <wp:simplePos x="0" y="0"/>
                <wp:positionH relativeFrom="column">
                  <wp:posOffset>3364230</wp:posOffset>
                </wp:positionH>
                <wp:positionV relativeFrom="paragraph">
                  <wp:posOffset>-140445</wp:posOffset>
                </wp:positionV>
                <wp:extent cx="3232785" cy="3373072"/>
                <wp:effectExtent l="0" t="0" r="18415" b="18415"/>
                <wp:wrapNone/>
                <wp:docPr id="3" name="Group 3"/>
                <wp:cNvGraphicFramePr/>
                <a:graphic xmlns:a="http://schemas.openxmlformats.org/drawingml/2006/main">
                  <a:graphicData uri="http://schemas.microsoft.com/office/word/2010/wordprocessingGroup">
                    <wpg:wgp>
                      <wpg:cNvGrpSpPr/>
                      <wpg:grpSpPr>
                        <a:xfrm>
                          <a:off x="0" y="0"/>
                          <a:ext cx="3232785" cy="3373072"/>
                          <a:chOff x="0" y="0"/>
                          <a:chExt cx="5078730" cy="2579325"/>
                        </a:xfrm>
                      </wpg:grpSpPr>
                      <wps:wsp>
                        <wps:cNvPr id="14" name="Rounded Rectangle 14"/>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43589"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EFE01" w14:textId="539BEFFF" w:rsidR="00805909" w:rsidRDefault="00805909" w:rsidP="00805909">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Data in Agriculture</w:t>
                              </w:r>
                            </w:p>
                            <w:p w14:paraId="6A8DEE01" w14:textId="50F756AF" w:rsidR="00805909" w:rsidRPr="00805909" w:rsidRDefault="00805909" w:rsidP="00805909">
                              <w:pPr>
                                <w:spacing w:before="240" w:after="240"/>
                                <w:jc w:val="both"/>
                                <w:rPr>
                                  <w:rFonts w:eastAsia="Times New Roman" w:cstheme="minorHAnsi"/>
                                  <w:color w:val="000000" w:themeColor="text1"/>
                                </w:rPr>
                              </w:pPr>
                              <w:r w:rsidRPr="00805909">
                                <w:rPr>
                                  <w:rFonts w:eastAsia="Times New Roman" w:cstheme="minorHAnsi"/>
                                  <w:color w:val="000000" w:themeColor="text1"/>
                                </w:rPr>
                                <w:t>Farmers have always used data. Farmers record what they see on their farms, like when plants bloom or how much water they use. Over time, farmers start to see patterns in their data and can use them to help them make decisions. Recently, farming has become a lot more high-tech. Using technology in agriculture means that farmers can collect more data than ever. As a result, farmers can use data and new technologies to make work easier or cheaper. Using data, farmers can produce more food than ever before!</w:t>
                              </w:r>
                            </w:p>
                            <w:p w14:paraId="12224DB2" w14:textId="69C5F67C" w:rsidR="00F70361" w:rsidRPr="00F70361" w:rsidRDefault="00F70361" w:rsidP="00F70361">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F1603" id="Group 3" o:spid="_x0000_s1048" style="position:absolute;margin-left:264.9pt;margin-top:-11.05pt;width:254.55pt;height:265.6pt;z-index:252417024;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">
                <v:roundrect id="Rounded Rectangle 14" o:spid="_x0000_s1049"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TJg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ZPobCAXD8AAAD//wMAUEsBAi0AFAAGAAgAAAAhANvh9svuAAAAhQEAABMAAAAAAAAA&#13;&#10;AAAAAAAAAAAAAFtDb250ZW50X1R5cGVzXS54bWxQSwECLQAUAAYACAAAACEAWvQsW78AAAAVAQAA&#13;&#10;CwAAAAAAAAAAAAAAAAAfAQAAX3JlbHMvLnJlbHNQSwECLQAUAAYACAAAACEAYr0yYMYAAADgAAAA&#13;&#10;DwAAAAAAAAAAAAAAAAAHAgAAZHJzL2Rvd25yZXYueG1sUEsFBgAAAAADAAMAtwAAAPoCAAAAAA==&#13;&#10;" fillcolor="#986c7a" strokecolor="#986c7a" strokeweight="1pt">
                  <v:stroke joinstyle="miter"/>
                  <v:textbox>
                    <w:txbxContent>
                      <w:p w14:paraId="50643589"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3" o:spid="_x0000_s1050"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" fillcolor="white [3212]" stroked="f" strokeweight="1pt">
                  <v:stroke joinstyle="miter"/>
                  <v:textbox>
                    <w:txbxContent>
                      <w:p w14:paraId="1EDEFE01" w14:textId="539BEFFF" w:rsidR="00805909" w:rsidRDefault="00805909" w:rsidP="00805909">
                        <w:pPr>
                          <w:pStyle w:val="Heading2"/>
                          <w:spacing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Data in Agriculture</w:t>
                        </w:r>
                      </w:p>
                      <w:p w14:paraId="6A8DEE01" w14:textId="50F756AF" w:rsidR="00805909" w:rsidRPr="00805909" w:rsidRDefault="00805909" w:rsidP="00805909">
                        <w:pPr>
                          <w:spacing w:before="240" w:after="240"/>
                          <w:jc w:val="both"/>
                          <w:rPr>
                            <w:rFonts w:eastAsia="Times New Roman" w:cstheme="minorHAnsi"/>
                            <w:color w:val="000000" w:themeColor="text1"/>
                          </w:rPr>
                        </w:pPr>
                        <w:r w:rsidRPr="00805909">
                          <w:rPr>
                            <w:rFonts w:eastAsia="Times New Roman" w:cstheme="minorHAnsi"/>
                            <w:color w:val="000000" w:themeColor="text1"/>
                          </w:rPr>
                          <w:t>Farmers have always used data. Farmers record what they see on their farms, like when plants bloom or how much water they use. Over time, farmers start to see patterns in their data and can use them to help them make decisions. Recently, farming has become a lot more high-tech. Using technology in agriculture means that farmers can collect more data than ever. As a result, farmers can use data and new technologies to make work easier or cheaper. Using data, farmers can produce more food than ever before!</w:t>
                        </w:r>
                      </w:p>
                      <w:p w14:paraId="12224DB2" w14:textId="69C5F67C" w:rsidR="00F70361" w:rsidRPr="00F70361" w:rsidRDefault="00F70361" w:rsidP="00F70361">
                        <w:pPr>
                          <w:spacing w:line="276" w:lineRule="auto"/>
                          <w:jc w:val="both"/>
                          <w:rPr>
                            <w:rFonts w:ascii="Encode Sans" w:hAnsi="Encode Sans"/>
                            <w:color w:val="000000" w:themeColor="text1"/>
                            <w:sz w:val="22"/>
                            <w:szCs w:val="22"/>
                          </w:rPr>
                        </w:pPr>
                      </w:p>
                    </w:txbxContent>
                  </v:textbox>
                </v:roundrect>
              </v:group>
            </w:pict>
          </mc:Fallback>
        </mc:AlternateContent>
      </w:r>
      <w:r w:rsidR="00F243A7">
        <w:rPr>
          <w:noProof/>
        </w:rPr>
        <mc:AlternateContent>
          <mc:Choice Requires="wpg">
            <w:drawing>
              <wp:anchor distT="0" distB="0" distL="114300" distR="114300" simplePos="0" relativeHeight="252413952" behindDoc="0" locked="0" layoutInCell="1" allowOverlap="1" wp14:anchorId="53EC909C" wp14:editId="0B3934C3">
                <wp:simplePos x="0" y="0"/>
                <wp:positionH relativeFrom="column">
                  <wp:posOffset>-520853</wp:posOffset>
                </wp:positionH>
                <wp:positionV relativeFrom="paragraph">
                  <wp:posOffset>-614242</wp:posOffset>
                </wp:positionV>
                <wp:extent cx="3484179" cy="5218386"/>
                <wp:effectExtent l="0" t="0" r="8890" b="14605"/>
                <wp:wrapNone/>
                <wp:docPr id="20" name="Group 20"/>
                <wp:cNvGraphicFramePr/>
                <a:graphic xmlns:a="http://schemas.openxmlformats.org/drawingml/2006/main">
                  <a:graphicData uri="http://schemas.microsoft.com/office/word/2010/wordprocessingGroup">
                    <wpg:wgp>
                      <wpg:cNvGrpSpPr/>
                      <wpg:grpSpPr>
                        <a:xfrm>
                          <a:off x="0" y="0"/>
                          <a:ext cx="3484179" cy="5218386"/>
                          <a:chOff x="0" y="0"/>
                          <a:chExt cx="7223125" cy="1978842"/>
                        </a:xfrm>
                      </wpg:grpSpPr>
                      <wps:wsp>
                        <wps:cNvPr id="17" name="Rounded Rectangle 17"/>
                        <wps:cNvSpPr/>
                        <wps:spPr>
                          <a:xfrm>
                            <a:off x="91440" y="130629"/>
                            <a:ext cx="7131685" cy="1848213"/>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165F3" w14:textId="77777777" w:rsidR="005B0EBA" w:rsidRPr="000C6739" w:rsidRDefault="005B0EBA"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0"/>
                            <a:ext cx="7131685" cy="186309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7F590" w14:textId="043AA755" w:rsidR="00B620CB" w:rsidRDefault="00B620CB" w:rsidP="00B620CB">
                              <w:pPr>
                                <w:pStyle w:val="Heading2"/>
                                <w:spacing w:line="276" w:lineRule="auto"/>
                                <w:jc w:val="both"/>
                                <w:rPr>
                                  <w:rFonts w:ascii="Baloo Bhaijaan" w:hAnsi="Baloo Bhaijaan" w:cs="Baloo Bhaijaan"/>
                                  <w:b w:val="0"/>
                                  <w:bCs/>
                                  <w:color w:val="E58F00"/>
                                  <w:szCs w:val="36"/>
                                </w:rPr>
                              </w:pPr>
                              <w:r w:rsidRPr="0086527B">
                                <w:rPr>
                                  <w:rFonts w:ascii="Baloo Bhaijaan" w:hAnsi="Baloo Bhaijaan" w:cs="Baloo Bhaijaan"/>
                                  <w:b w:val="0"/>
                                  <w:bCs/>
                                  <w:color w:val="E58F00"/>
                                  <w:szCs w:val="36"/>
                                </w:rPr>
                                <w:t>Wha</w:t>
                              </w:r>
                              <w:r>
                                <w:rPr>
                                  <w:rFonts w:ascii="Baloo Bhaijaan" w:hAnsi="Baloo Bhaijaan" w:cs="Baloo Bhaijaan"/>
                                  <w:b w:val="0"/>
                                  <w:bCs/>
                                  <w:color w:val="E58F00"/>
                                  <w:szCs w:val="36"/>
                                </w:rPr>
                                <w:t>t is Ethical Data?</w:t>
                              </w:r>
                            </w:p>
                            <w:p w14:paraId="1D339C13" w14:textId="77777777" w:rsidR="00B620CB" w:rsidRPr="00B620CB" w:rsidRDefault="00B620CB" w:rsidP="00B620CB"/>
                            <w:p w14:paraId="37698CD5" w14:textId="5B60B08D" w:rsidR="00B620CB" w:rsidRDefault="00B620CB" w:rsidP="00700DAA">
                              <w:pPr>
                                <w:spacing w:after="240"/>
                                <w:jc w:val="both"/>
                                <w:rPr>
                                  <w:rFonts w:eastAsia="Times New Roman" w:cstheme="minorHAnsi"/>
                                  <w:color w:val="000000" w:themeColor="text1"/>
                                </w:rPr>
                              </w:pPr>
                              <w:r w:rsidRPr="00B620CB">
                                <w:rPr>
                                  <w:rFonts w:eastAsia="Times New Roman" w:cstheme="minorHAnsi"/>
                                  <w:color w:val="000000" w:themeColor="text1"/>
                                </w:rPr>
                                <w:t xml:space="preserve">Did you know that one out of every three sheep have two tails? Does that surprise you? If so, that’s because I lied! This is an example of </w:t>
                              </w:r>
                              <w:r w:rsidRPr="00B620CB">
                                <w:rPr>
                                  <w:rFonts w:eastAsia="Times New Roman" w:cstheme="minorHAnsi"/>
                                  <w:b/>
                                  <w:color w:val="000000" w:themeColor="text1"/>
                                </w:rPr>
                                <w:t xml:space="preserve">unethical </w:t>
                              </w:r>
                              <w:r w:rsidRPr="00B620CB">
                                <w:rPr>
                                  <w:rFonts w:eastAsia="Times New Roman" w:cstheme="minorHAnsi"/>
                                  <w:color w:val="000000" w:themeColor="text1"/>
                                </w:rPr>
                                <w:t xml:space="preserve">data. </w:t>
                              </w:r>
                              <w:r w:rsidRPr="00B620CB">
                                <w:rPr>
                                  <w:rFonts w:eastAsia="Times New Roman" w:cstheme="minorHAnsi"/>
                                  <w:b/>
                                  <w:color w:val="000000" w:themeColor="text1"/>
                                </w:rPr>
                                <w:t xml:space="preserve">Unethical </w:t>
                              </w:r>
                              <w:r w:rsidRPr="00B620CB">
                                <w:rPr>
                                  <w:rFonts w:eastAsia="Times New Roman" w:cstheme="minorHAnsi"/>
                                  <w:color w:val="000000" w:themeColor="text1"/>
                                </w:rPr>
                                <w:t xml:space="preserve">data is data that is made up or changed. Data is considered ethical when it is reliable, accurate, and honest. With many resources available online, it's always important to consider the trustworthiness of the data you see. Also, it's important to use ethical data. That way, </w:t>
                              </w:r>
                              <w:r w:rsidRPr="00700DAA">
                                <w:rPr>
                                  <w:rFonts w:eastAsia="Times New Roman" w:cstheme="minorHAnsi"/>
                                  <w:color w:val="000000" w:themeColor="text1"/>
                                </w:rPr>
                                <w:t xml:space="preserve">we can all trust the data we are seeing. </w:t>
                              </w:r>
                            </w:p>
                            <w:p w14:paraId="33C572F7" w14:textId="77777777" w:rsidR="00700DAA" w:rsidRPr="00700DAA" w:rsidRDefault="00700DAA" w:rsidP="00700DAA">
                              <w:pPr>
                                <w:spacing w:after="240"/>
                                <w:jc w:val="both"/>
                                <w:rPr>
                                  <w:rFonts w:eastAsia="Times New Roman" w:cstheme="minorHAnsi"/>
                                  <w:color w:val="000000" w:themeColor="text1"/>
                                </w:rPr>
                              </w:pPr>
                            </w:p>
                            <w:p w14:paraId="3FAB09C2" w14:textId="77777777" w:rsidR="00700DAA" w:rsidRPr="00700DAA" w:rsidRDefault="00700DAA" w:rsidP="00700DAA">
                              <w:pPr>
                                <w:spacing w:after="240"/>
                                <w:ind w:left="270"/>
                                <w:rPr>
                                  <w:rFonts w:eastAsia="Times New Roman" w:cstheme="minorHAnsi"/>
                                  <w:color w:val="000000" w:themeColor="text1"/>
                                </w:rPr>
                              </w:pPr>
                              <w:r w:rsidRPr="00700DAA">
                                <w:rPr>
                                  <w:rFonts w:eastAsia="Times New Roman" w:cstheme="minorHAnsi"/>
                                  <w:color w:val="000000" w:themeColor="text1"/>
                                </w:rPr>
                                <w:t xml:space="preserve">Fabrication — is when data is changed or left out to help support a hypothesis. </w:t>
                              </w:r>
                            </w:p>
                            <w:p w14:paraId="1FA238A9" w14:textId="77777777" w:rsidR="00700DAA" w:rsidRPr="00700DAA" w:rsidRDefault="00700DAA" w:rsidP="00700DAA">
                              <w:pPr>
                                <w:spacing w:after="240"/>
                                <w:ind w:left="270"/>
                                <w:rPr>
                                  <w:rFonts w:eastAsia="Times New Roman" w:cstheme="minorHAnsi"/>
                                  <w:color w:val="000000" w:themeColor="text1"/>
                                </w:rPr>
                              </w:pPr>
                              <w:r w:rsidRPr="00700DAA">
                                <w:rPr>
                                  <w:rFonts w:eastAsia="Times New Roman" w:cstheme="minorHAnsi"/>
                                  <w:color w:val="000000" w:themeColor="text1"/>
                                </w:rPr>
                                <w:t xml:space="preserve">Falsification — is the addition of data or observations that never happened. </w:t>
                              </w:r>
                            </w:p>
                            <w:p w14:paraId="57BDF273" w14:textId="29C89AFE" w:rsidR="00700DAA" w:rsidRPr="00700DAA" w:rsidRDefault="00700DAA" w:rsidP="00700DAA">
                              <w:pPr>
                                <w:spacing w:after="240"/>
                                <w:ind w:left="270"/>
                                <w:rPr>
                                  <w:rFonts w:eastAsia="Times New Roman" w:cstheme="minorHAnsi"/>
                                  <w:color w:val="000000" w:themeColor="text1"/>
                                </w:rPr>
                              </w:pPr>
                              <w:r w:rsidRPr="00700DAA">
                                <w:rPr>
                                  <w:rFonts w:eastAsia="Times New Roman" w:cstheme="minorHAnsi"/>
                                  <w:color w:val="000000" w:themeColor="text1"/>
                                </w:rPr>
                                <w:t>Plagiarism — is when you represent other work as your own.</w:t>
                              </w:r>
                            </w:p>
                            <w:p w14:paraId="1995A6BB" w14:textId="77777777" w:rsidR="00700DAA" w:rsidRPr="00700DAA" w:rsidRDefault="00700DAA" w:rsidP="00700DAA">
                              <w:pPr>
                                <w:spacing w:after="240"/>
                                <w:jc w:val="both"/>
                                <w:rPr>
                                  <w:rFonts w:eastAsia="Times New Roman" w:cstheme="minorHAnsi"/>
                                  <w:color w:val="000000" w:themeColor="text1"/>
                                </w:rPr>
                              </w:pPr>
                            </w:p>
                            <w:p w14:paraId="10EB9374" w14:textId="2443DF9C"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465ACEE9"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0D26EAE2"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0BBAA5B9"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142400CB"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46F6645A"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1515DA18"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33F73818"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6F966262" w14:textId="77777777" w:rsidR="00700DAA" w:rsidRPr="00B620CB" w:rsidRDefault="00700DAA" w:rsidP="00700DAA">
                              <w:pPr>
                                <w:spacing w:after="240"/>
                                <w:jc w:val="both"/>
                                <w:rPr>
                                  <w:rFonts w:eastAsia="Times New Roman" w:cstheme="minorHAnsi"/>
                                  <w:color w:val="000000" w:themeColor="text1"/>
                                </w:rPr>
                              </w:pPr>
                            </w:p>
                            <w:p w14:paraId="543AE4E6" w14:textId="706F9266" w:rsidR="008C0A24" w:rsidRPr="00B620CB" w:rsidRDefault="008C0A24" w:rsidP="0086527B">
                              <w:pPr>
                                <w:pStyle w:val="Heading2"/>
                                <w:spacing w:line="276" w:lineRule="auto"/>
                                <w:jc w:val="both"/>
                                <w:rPr>
                                  <w:rFonts w:ascii="Encode Sans" w:hAnsi="Encode Sans"/>
                                  <w:b w:val="0"/>
                                  <w:bCs/>
                                  <w:color w:val="000000" w:themeColor="text1"/>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C909C" id="Group 20" o:spid="_x0000_s1051" style="position:absolute;margin-left:-41pt;margin-top:-48.35pt;width:274.35pt;height:410.9pt;z-index:252413952;mso-width-relative:margin;mso-height-relative:margin" coordsize="72231,19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">
                <v:roundrect id="Rounded Rectangle 17" o:spid="_x0000_s1052" style="position:absolute;left:914;top:1306;width:71317;height:18482;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" fillcolor="#986c7a" strokecolor="#986c7a" strokeweight="1pt">
                  <v:stroke joinstyle="miter"/>
                  <v:textbox>
                    <w:txbxContent>
                      <w:p w14:paraId="6BA165F3" w14:textId="77777777" w:rsidR="005B0EBA" w:rsidRPr="000C6739" w:rsidRDefault="005B0EBA" w:rsidP="00237959">
                        <w:pPr>
                          <w:pStyle w:val="Heading2"/>
                          <w:spacing w:line="276" w:lineRule="auto"/>
                          <w:jc w:val="both"/>
                          <w:rPr>
                            <w:rFonts w:ascii="Encode Sans" w:hAnsi="Encode Sans"/>
                            <w:b w:val="0"/>
                            <w:bCs/>
                            <w:szCs w:val="36"/>
                          </w:rPr>
                        </w:pPr>
                      </w:p>
                    </w:txbxContent>
                  </v:textbox>
                </v:roundrect>
                <v:roundrect id="Rounded Rectangle 9" o:spid="_x0000_s1053" style="position:absolute;width:71316;height:18630;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" fillcolor="white [3212]" stroked="f" strokeweight="1pt">
                  <v:stroke joinstyle="miter"/>
                  <v:textbox>
                    <w:txbxContent>
                      <w:p w14:paraId="5D97F590" w14:textId="043AA755" w:rsidR="00B620CB" w:rsidRDefault="00B620CB" w:rsidP="00B620CB">
                        <w:pPr>
                          <w:pStyle w:val="Heading2"/>
                          <w:spacing w:line="276" w:lineRule="auto"/>
                          <w:jc w:val="both"/>
                          <w:rPr>
                            <w:rFonts w:ascii="Baloo Bhaijaan" w:hAnsi="Baloo Bhaijaan" w:cs="Baloo Bhaijaan"/>
                            <w:b w:val="0"/>
                            <w:bCs/>
                            <w:color w:val="E58F00"/>
                            <w:szCs w:val="36"/>
                          </w:rPr>
                        </w:pPr>
                        <w:r w:rsidRPr="0086527B">
                          <w:rPr>
                            <w:rFonts w:ascii="Baloo Bhaijaan" w:hAnsi="Baloo Bhaijaan" w:cs="Baloo Bhaijaan"/>
                            <w:b w:val="0"/>
                            <w:bCs/>
                            <w:color w:val="E58F00"/>
                            <w:szCs w:val="36"/>
                          </w:rPr>
                          <w:t>Wha</w:t>
                        </w:r>
                        <w:r>
                          <w:rPr>
                            <w:rFonts w:ascii="Baloo Bhaijaan" w:hAnsi="Baloo Bhaijaan" w:cs="Baloo Bhaijaan"/>
                            <w:b w:val="0"/>
                            <w:bCs/>
                            <w:color w:val="E58F00"/>
                            <w:szCs w:val="36"/>
                          </w:rPr>
                          <w:t>t is Ethical Data?</w:t>
                        </w:r>
                      </w:p>
                      <w:p w14:paraId="1D339C13" w14:textId="77777777" w:rsidR="00B620CB" w:rsidRPr="00B620CB" w:rsidRDefault="00B620CB" w:rsidP="00B620CB"/>
                      <w:p w14:paraId="37698CD5" w14:textId="5B60B08D" w:rsidR="00B620CB" w:rsidRDefault="00B620CB" w:rsidP="00700DAA">
                        <w:pPr>
                          <w:spacing w:after="240"/>
                          <w:jc w:val="both"/>
                          <w:rPr>
                            <w:rFonts w:eastAsia="Times New Roman" w:cstheme="minorHAnsi"/>
                            <w:color w:val="000000" w:themeColor="text1"/>
                          </w:rPr>
                        </w:pPr>
                        <w:r w:rsidRPr="00B620CB">
                          <w:rPr>
                            <w:rFonts w:eastAsia="Times New Roman" w:cstheme="minorHAnsi"/>
                            <w:color w:val="000000" w:themeColor="text1"/>
                          </w:rPr>
                          <w:t xml:space="preserve">Did you know that one out of every three sheep have two tails? Does that surprise you? If so, that’s because I lied! This is an example of </w:t>
                        </w:r>
                        <w:r w:rsidRPr="00B620CB">
                          <w:rPr>
                            <w:rFonts w:eastAsia="Times New Roman" w:cstheme="minorHAnsi"/>
                            <w:b/>
                            <w:color w:val="000000" w:themeColor="text1"/>
                          </w:rPr>
                          <w:t xml:space="preserve">unethical </w:t>
                        </w:r>
                        <w:r w:rsidRPr="00B620CB">
                          <w:rPr>
                            <w:rFonts w:eastAsia="Times New Roman" w:cstheme="minorHAnsi"/>
                            <w:color w:val="000000" w:themeColor="text1"/>
                          </w:rPr>
                          <w:t xml:space="preserve">data. </w:t>
                        </w:r>
                        <w:r w:rsidRPr="00B620CB">
                          <w:rPr>
                            <w:rFonts w:eastAsia="Times New Roman" w:cstheme="minorHAnsi"/>
                            <w:b/>
                            <w:color w:val="000000" w:themeColor="text1"/>
                          </w:rPr>
                          <w:t xml:space="preserve">Unethical </w:t>
                        </w:r>
                        <w:r w:rsidRPr="00B620CB">
                          <w:rPr>
                            <w:rFonts w:eastAsia="Times New Roman" w:cstheme="minorHAnsi"/>
                            <w:color w:val="000000" w:themeColor="text1"/>
                          </w:rPr>
                          <w:t xml:space="preserve">data is data that is made up or changed. Data is considered ethical when it is reliable, accurate, and honest. With many resources available online, it's always important to consider the trustworthiness of the data you see. Also, it's important to use ethical data. That way, </w:t>
                        </w:r>
                        <w:r w:rsidRPr="00700DAA">
                          <w:rPr>
                            <w:rFonts w:eastAsia="Times New Roman" w:cstheme="minorHAnsi"/>
                            <w:color w:val="000000" w:themeColor="text1"/>
                          </w:rPr>
                          <w:t xml:space="preserve">we can all trust the data we are seeing. </w:t>
                        </w:r>
                      </w:p>
                      <w:p w14:paraId="33C572F7" w14:textId="77777777" w:rsidR="00700DAA" w:rsidRPr="00700DAA" w:rsidRDefault="00700DAA" w:rsidP="00700DAA">
                        <w:pPr>
                          <w:spacing w:after="240"/>
                          <w:jc w:val="both"/>
                          <w:rPr>
                            <w:rFonts w:eastAsia="Times New Roman" w:cstheme="minorHAnsi"/>
                            <w:color w:val="000000" w:themeColor="text1"/>
                          </w:rPr>
                        </w:pPr>
                      </w:p>
                      <w:p w14:paraId="3FAB09C2" w14:textId="77777777" w:rsidR="00700DAA" w:rsidRPr="00700DAA" w:rsidRDefault="00700DAA" w:rsidP="00700DAA">
                        <w:pPr>
                          <w:spacing w:after="240"/>
                          <w:ind w:left="270"/>
                          <w:rPr>
                            <w:rFonts w:eastAsia="Times New Roman" w:cstheme="minorHAnsi"/>
                            <w:color w:val="000000" w:themeColor="text1"/>
                          </w:rPr>
                        </w:pPr>
                        <w:r w:rsidRPr="00700DAA">
                          <w:rPr>
                            <w:rFonts w:eastAsia="Times New Roman" w:cstheme="minorHAnsi"/>
                            <w:color w:val="000000" w:themeColor="text1"/>
                          </w:rPr>
                          <w:t xml:space="preserve">Fabrication — is when data is changed or left out to help support a hypothesis. </w:t>
                        </w:r>
                      </w:p>
                      <w:p w14:paraId="1FA238A9" w14:textId="77777777" w:rsidR="00700DAA" w:rsidRPr="00700DAA" w:rsidRDefault="00700DAA" w:rsidP="00700DAA">
                        <w:pPr>
                          <w:spacing w:after="240"/>
                          <w:ind w:left="270"/>
                          <w:rPr>
                            <w:rFonts w:eastAsia="Times New Roman" w:cstheme="minorHAnsi"/>
                            <w:color w:val="000000" w:themeColor="text1"/>
                          </w:rPr>
                        </w:pPr>
                        <w:r w:rsidRPr="00700DAA">
                          <w:rPr>
                            <w:rFonts w:eastAsia="Times New Roman" w:cstheme="minorHAnsi"/>
                            <w:color w:val="000000" w:themeColor="text1"/>
                          </w:rPr>
                          <w:t xml:space="preserve">Falsification — is the addition of data or observations that never happened. </w:t>
                        </w:r>
                      </w:p>
                      <w:p w14:paraId="57BDF273" w14:textId="29C89AFE" w:rsidR="00700DAA" w:rsidRPr="00700DAA" w:rsidRDefault="00700DAA" w:rsidP="00700DAA">
                        <w:pPr>
                          <w:spacing w:after="240"/>
                          <w:ind w:left="270"/>
                          <w:rPr>
                            <w:rFonts w:eastAsia="Times New Roman" w:cstheme="minorHAnsi"/>
                            <w:color w:val="000000" w:themeColor="text1"/>
                          </w:rPr>
                        </w:pPr>
                        <w:r w:rsidRPr="00700DAA">
                          <w:rPr>
                            <w:rFonts w:eastAsia="Times New Roman" w:cstheme="minorHAnsi"/>
                            <w:color w:val="000000" w:themeColor="text1"/>
                          </w:rPr>
                          <w:t>Plagiarism — is when you represent other work as your own.</w:t>
                        </w:r>
                      </w:p>
                      <w:p w14:paraId="1995A6BB" w14:textId="77777777" w:rsidR="00700DAA" w:rsidRPr="00700DAA" w:rsidRDefault="00700DAA" w:rsidP="00700DAA">
                        <w:pPr>
                          <w:spacing w:after="240"/>
                          <w:jc w:val="both"/>
                          <w:rPr>
                            <w:rFonts w:eastAsia="Times New Roman" w:cstheme="minorHAnsi"/>
                            <w:color w:val="000000" w:themeColor="text1"/>
                          </w:rPr>
                        </w:pPr>
                      </w:p>
                      <w:p w14:paraId="10EB9374" w14:textId="2443DF9C"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465ACEE9"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0D26EAE2"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0BBAA5B9"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142400CB"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46F6645A"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1515DA18"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33F73818" w14:textId="77777777" w:rsidR="00700DAA" w:rsidRDefault="00700DAA" w:rsidP="00700DAA">
                        <w:pPr>
                          <w:pBdr>
                            <w:top w:val="nil"/>
                            <w:left w:val="nil"/>
                            <w:bottom w:val="nil"/>
                            <w:right w:val="nil"/>
                            <w:between w:val="nil"/>
                          </w:pBdr>
                          <w:spacing w:after="240"/>
                          <w:rPr>
                            <w:rFonts w:eastAsia="Arial" w:cstheme="minorHAnsi"/>
                            <w:color w:val="000000" w:themeColor="text1"/>
                            <w:sz w:val="20"/>
                            <w:szCs w:val="20"/>
                          </w:rPr>
                        </w:pPr>
                      </w:p>
                      <w:p w14:paraId="6F966262" w14:textId="77777777" w:rsidR="00700DAA" w:rsidRPr="00B620CB" w:rsidRDefault="00700DAA" w:rsidP="00700DAA">
                        <w:pPr>
                          <w:spacing w:after="240"/>
                          <w:jc w:val="both"/>
                          <w:rPr>
                            <w:rFonts w:eastAsia="Times New Roman" w:cstheme="minorHAnsi"/>
                            <w:color w:val="000000" w:themeColor="text1"/>
                          </w:rPr>
                        </w:pPr>
                      </w:p>
                      <w:p w14:paraId="543AE4E6" w14:textId="706F9266" w:rsidR="008C0A24" w:rsidRPr="00B620CB" w:rsidRDefault="008C0A24" w:rsidP="0086527B">
                        <w:pPr>
                          <w:pStyle w:val="Heading2"/>
                          <w:spacing w:line="276" w:lineRule="auto"/>
                          <w:jc w:val="both"/>
                          <w:rPr>
                            <w:rFonts w:ascii="Encode Sans" w:hAnsi="Encode Sans"/>
                            <w:b w:val="0"/>
                            <w:bCs/>
                            <w:color w:val="000000" w:themeColor="text1"/>
                            <w:szCs w:val="36"/>
                          </w:rPr>
                        </w:pPr>
                      </w:p>
                    </w:txbxContent>
                  </v:textbox>
                </v:roundrect>
              </v:group>
            </w:pict>
          </mc:Fallback>
        </mc:AlternateContent>
      </w:r>
      <w:r w:rsidR="00C25E46">
        <w:rPr>
          <w:noProof/>
        </w:rPr>
        <w:drawing>
          <wp:anchor distT="0" distB="0" distL="114300" distR="114300" simplePos="0" relativeHeight="252642304" behindDoc="1" locked="0" layoutInCell="1" allowOverlap="1" wp14:anchorId="2DFD3188" wp14:editId="3A1098C7">
            <wp:simplePos x="0" y="0"/>
            <wp:positionH relativeFrom="column">
              <wp:posOffset>-913765</wp:posOffset>
            </wp:positionH>
            <wp:positionV relativeFrom="paragraph">
              <wp:posOffset>-996192</wp:posOffset>
            </wp:positionV>
            <wp:extent cx="7850458" cy="10159466"/>
            <wp:effectExtent l="0" t="0" r="0" b="635"/>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6D156D">
        <w:br w:type="page"/>
      </w:r>
    </w:p>
    <w:p w14:paraId="3B271D63" w14:textId="6721F144" w:rsidR="006B3BB7" w:rsidRDefault="00AE4EA3" w:rsidP="006B3BB7">
      <w:r>
        <w:rPr>
          <w:noProof/>
        </w:rPr>
        <w:lastRenderedPageBreak/>
        <mc:AlternateContent>
          <mc:Choice Requires="wpg">
            <w:drawing>
              <wp:anchor distT="0" distB="0" distL="114300" distR="114300" simplePos="0" relativeHeight="252658688" behindDoc="0" locked="0" layoutInCell="1" allowOverlap="1" wp14:anchorId="7EBD1B2E" wp14:editId="7B27D093">
                <wp:simplePos x="0" y="0"/>
                <wp:positionH relativeFrom="column">
                  <wp:posOffset>-670560</wp:posOffset>
                </wp:positionH>
                <wp:positionV relativeFrom="paragraph">
                  <wp:posOffset>-233045</wp:posOffset>
                </wp:positionV>
                <wp:extent cx="3531235" cy="5445760"/>
                <wp:effectExtent l="0" t="0" r="12065" b="15240"/>
                <wp:wrapNone/>
                <wp:docPr id="930845395" name="Group 930845395"/>
                <wp:cNvGraphicFramePr/>
                <a:graphic xmlns:a="http://schemas.openxmlformats.org/drawingml/2006/main">
                  <a:graphicData uri="http://schemas.microsoft.com/office/word/2010/wordprocessingGroup">
                    <wpg:wgp>
                      <wpg:cNvGrpSpPr/>
                      <wpg:grpSpPr>
                        <a:xfrm>
                          <a:off x="0" y="0"/>
                          <a:ext cx="3531235" cy="5445760"/>
                          <a:chOff x="0" y="0"/>
                          <a:chExt cx="7223125" cy="1978842"/>
                        </a:xfrm>
                      </wpg:grpSpPr>
                      <wps:wsp>
                        <wps:cNvPr id="269855917" name="Rounded Rectangle 269855917"/>
                        <wps:cNvSpPr/>
                        <wps:spPr>
                          <a:xfrm>
                            <a:off x="91440" y="130629"/>
                            <a:ext cx="7131685" cy="1848213"/>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89555" w14:textId="77777777" w:rsidR="00B620CB" w:rsidRPr="000C6739" w:rsidRDefault="00B620CB" w:rsidP="00B620CB">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4466452" name="Rounded Rectangle 1304466452"/>
                        <wps:cNvSpPr/>
                        <wps:spPr>
                          <a:xfrm>
                            <a:off x="0" y="0"/>
                            <a:ext cx="7131685" cy="186309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9ABDE" w14:textId="77777777" w:rsidR="00F243A7" w:rsidRPr="00F243A7" w:rsidRDefault="00F243A7" w:rsidP="00F243A7">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Data Storage</w:t>
                              </w:r>
                            </w:p>
                            <w:p w14:paraId="450C187A" w14:textId="0CBC3435" w:rsidR="00F243A7" w:rsidRPr="00F243A7" w:rsidRDefault="00F243A7" w:rsidP="00F243A7">
                              <w:pPr>
                                <w:spacing w:after="240"/>
                                <w:jc w:val="both"/>
                                <w:rPr>
                                  <w:rFonts w:eastAsia="Times New Roman" w:cstheme="minorHAnsi"/>
                                  <w:color w:val="000000" w:themeColor="text1"/>
                                </w:rPr>
                              </w:pPr>
                              <w:r w:rsidRPr="00F243A7">
                                <w:rPr>
                                  <w:rFonts w:eastAsia="Times New Roman" w:cstheme="minorHAnsi"/>
                                  <w:color w:val="000000" w:themeColor="text1"/>
                                </w:rPr>
                                <w:t xml:space="preserve">Now that we collected data, what do we do with it? First, we </w:t>
                              </w:r>
                              <w:proofErr w:type="gramStart"/>
                              <w:r w:rsidRPr="00F243A7">
                                <w:rPr>
                                  <w:rFonts w:eastAsia="Times New Roman" w:cstheme="minorHAnsi"/>
                                  <w:color w:val="000000" w:themeColor="text1"/>
                                </w:rPr>
                                <w:t>have to</w:t>
                              </w:r>
                              <w:proofErr w:type="gramEnd"/>
                              <w:r w:rsidRPr="00F243A7">
                                <w:rPr>
                                  <w:rFonts w:eastAsia="Times New Roman" w:cstheme="minorHAnsi"/>
                                  <w:color w:val="000000" w:themeColor="text1"/>
                                </w:rPr>
                                <w:t xml:space="preserve"> keep it somewhere safe. Data can be stored in a variety of ways. Traditional forms of data like handwritten notes, film, or publications can be stored at the library or in file cabinets. This makes them easy to project but much harder to share. This was the way we stored data for a long time. </w:t>
                              </w:r>
                            </w:p>
                            <w:p w14:paraId="7C13C6F9" w14:textId="77777777" w:rsidR="00F243A7" w:rsidRPr="00F243A7" w:rsidRDefault="00F243A7" w:rsidP="00F243A7">
                              <w:pPr>
                                <w:spacing w:after="240"/>
                                <w:jc w:val="both"/>
                                <w:rPr>
                                  <w:rFonts w:eastAsia="Times New Roman" w:cstheme="minorHAnsi"/>
                                  <w:color w:val="000000" w:themeColor="text1"/>
                                </w:rPr>
                              </w:pPr>
                              <w:r w:rsidRPr="00F243A7">
                                <w:rPr>
                                  <w:rFonts w:eastAsia="Times New Roman" w:cstheme="minorHAnsi"/>
                                  <w:color w:val="000000" w:themeColor="text1"/>
                                </w:rPr>
                                <w:t xml:space="preserve">Since computers came along, we’ve had to change how we store data. Digital data makes storing lots of data in a small space much easier. Digital data exist as a computer file. While computer files are not something we can hold, they still need to be stored in a physical object. It could be on your computer, on </w:t>
                              </w:r>
                              <w:r w:rsidRPr="00F243A7">
                                <w:rPr>
                                  <w:rFonts w:eastAsia="Times New Roman" w:cstheme="minorHAnsi"/>
                                  <w:b/>
                                  <w:color w:val="000000" w:themeColor="text1"/>
                                </w:rPr>
                                <w:t xml:space="preserve">server </w:t>
                              </w:r>
                              <w:r w:rsidRPr="00F243A7">
                                <w:rPr>
                                  <w:rFonts w:eastAsia="Times New Roman" w:cstheme="minorHAnsi"/>
                                  <w:color w:val="000000" w:themeColor="text1"/>
                                </w:rPr>
                                <w:t>thousands of miles away, or on a hard drive in a safe. Digital files are much easier to share because they exist on computers. We can use the internet to send data to people on the other side of the world if we want to!</w:t>
                              </w:r>
                            </w:p>
                            <w:p w14:paraId="52BC1D09" w14:textId="77777777" w:rsidR="005D1DCE" w:rsidRPr="005D1DCE" w:rsidRDefault="005D1DCE" w:rsidP="005D1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D1B2E" id="Group 930845395" o:spid="_x0000_s1054" style="position:absolute;margin-left:-52.8pt;margin-top:-18.35pt;width:278.05pt;height:428.8pt;z-index:252658688;mso-width-relative:margin;mso-height-relative:margin" coordsize="72231,19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">
                <v:roundrect id="Rounded Rectangle 269855917" o:spid="_x0000_s1055" style="position:absolute;left:914;top:1306;width:71317;height:18482;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" fillcolor="#986c7a" strokecolor="#986c7a" strokeweight="1pt">
                  <v:stroke joinstyle="miter"/>
                  <v:textbox>
                    <w:txbxContent>
                      <w:p w14:paraId="19C89555" w14:textId="77777777" w:rsidR="00B620CB" w:rsidRPr="000C6739" w:rsidRDefault="00B620CB" w:rsidP="00B620CB">
                        <w:pPr>
                          <w:pStyle w:val="Heading2"/>
                          <w:spacing w:line="276" w:lineRule="auto"/>
                          <w:jc w:val="both"/>
                          <w:rPr>
                            <w:rFonts w:ascii="Encode Sans" w:hAnsi="Encode Sans"/>
                            <w:b w:val="0"/>
                            <w:bCs/>
                            <w:szCs w:val="36"/>
                          </w:rPr>
                        </w:pPr>
                      </w:p>
                    </w:txbxContent>
                  </v:textbox>
                </v:roundrect>
                <v:roundrect id="Rounded Rectangle 1304466452" o:spid="_x0000_s1056" style="position:absolute;width:71316;height:18630;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" fillcolor="white [3212]" stroked="f" strokeweight="1pt">
                  <v:stroke joinstyle="miter"/>
                  <v:textbox>
                    <w:txbxContent>
                      <w:p w14:paraId="53C9ABDE" w14:textId="77777777" w:rsidR="00F243A7" w:rsidRPr="00F243A7" w:rsidRDefault="00F243A7" w:rsidP="00F243A7">
                        <w:pPr>
                          <w:pStyle w:val="Heading2"/>
                          <w:spacing w:after="240" w:line="276" w:lineRule="auto"/>
                          <w:jc w:val="both"/>
                          <w:rPr>
                            <w:rFonts w:ascii="Baloo Bhaijaan" w:hAnsi="Baloo Bhaijaan" w:cs="Baloo Bhaijaan"/>
                            <w:b w:val="0"/>
                            <w:bCs/>
                            <w:color w:val="E58F00"/>
                            <w:szCs w:val="36"/>
                          </w:rPr>
                        </w:pPr>
                        <w:r>
                          <w:rPr>
                            <w:rFonts w:ascii="Baloo Bhaijaan" w:hAnsi="Baloo Bhaijaan" w:cs="Baloo Bhaijaan"/>
                            <w:b w:val="0"/>
                            <w:bCs/>
                            <w:color w:val="E58F00"/>
                            <w:szCs w:val="36"/>
                          </w:rPr>
                          <w:t>Data Storage</w:t>
                        </w:r>
                      </w:p>
                      <w:p w14:paraId="450C187A" w14:textId="0CBC3435" w:rsidR="00F243A7" w:rsidRPr="00F243A7" w:rsidRDefault="00F243A7" w:rsidP="00F243A7">
                        <w:pPr>
                          <w:spacing w:after="240"/>
                          <w:jc w:val="both"/>
                          <w:rPr>
                            <w:rFonts w:eastAsia="Times New Roman" w:cstheme="minorHAnsi"/>
                            <w:color w:val="000000" w:themeColor="text1"/>
                          </w:rPr>
                        </w:pPr>
                        <w:r w:rsidRPr="00F243A7">
                          <w:rPr>
                            <w:rFonts w:eastAsia="Times New Roman" w:cstheme="minorHAnsi"/>
                            <w:color w:val="000000" w:themeColor="text1"/>
                          </w:rPr>
                          <w:t xml:space="preserve">Now that we collected data, what do we do with it? First, we </w:t>
                        </w:r>
                        <w:proofErr w:type="gramStart"/>
                        <w:r w:rsidRPr="00F243A7">
                          <w:rPr>
                            <w:rFonts w:eastAsia="Times New Roman" w:cstheme="minorHAnsi"/>
                            <w:color w:val="000000" w:themeColor="text1"/>
                          </w:rPr>
                          <w:t>have to</w:t>
                        </w:r>
                        <w:proofErr w:type="gramEnd"/>
                        <w:r w:rsidRPr="00F243A7">
                          <w:rPr>
                            <w:rFonts w:eastAsia="Times New Roman" w:cstheme="minorHAnsi"/>
                            <w:color w:val="000000" w:themeColor="text1"/>
                          </w:rPr>
                          <w:t xml:space="preserve"> keep it somewhere safe. Data can be stored in a variety of ways. Traditional forms of data like handwritten notes, film, or publications can be stored at the library or in file cabinets. This makes them easy to project but much harder to share. This was the way we stored data for a long time. </w:t>
                        </w:r>
                      </w:p>
                      <w:p w14:paraId="7C13C6F9" w14:textId="77777777" w:rsidR="00F243A7" w:rsidRPr="00F243A7" w:rsidRDefault="00F243A7" w:rsidP="00F243A7">
                        <w:pPr>
                          <w:spacing w:after="240"/>
                          <w:jc w:val="both"/>
                          <w:rPr>
                            <w:rFonts w:eastAsia="Times New Roman" w:cstheme="minorHAnsi"/>
                            <w:color w:val="000000" w:themeColor="text1"/>
                          </w:rPr>
                        </w:pPr>
                        <w:r w:rsidRPr="00F243A7">
                          <w:rPr>
                            <w:rFonts w:eastAsia="Times New Roman" w:cstheme="minorHAnsi"/>
                            <w:color w:val="000000" w:themeColor="text1"/>
                          </w:rPr>
                          <w:t xml:space="preserve">Since computers came along, we’ve had to change how we store data. Digital data makes storing lots of data in a small space much easier. Digital data exist as a computer file. While computer files are not something we can hold, they still need to be stored in a physical object. It could be on your computer, on </w:t>
                        </w:r>
                        <w:r w:rsidRPr="00F243A7">
                          <w:rPr>
                            <w:rFonts w:eastAsia="Times New Roman" w:cstheme="minorHAnsi"/>
                            <w:b/>
                            <w:color w:val="000000" w:themeColor="text1"/>
                          </w:rPr>
                          <w:t xml:space="preserve">server </w:t>
                        </w:r>
                        <w:r w:rsidRPr="00F243A7">
                          <w:rPr>
                            <w:rFonts w:eastAsia="Times New Roman" w:cstheme="minorHAnsi"/>
                            <w:color w:val="000000" w:themeColor="text1"/>
                          </w:rPr>
                          <w:t>thousands of miles away, or on a hard drive in a safe. Digital files are much easier to share because they exist on computers. We can use the internet to send data to people on the other side of the world if we want to!</w:t>
                        </w:r>
                      </w:p>
                      <w:p w14:paraId="52BC1D09" w14:textId="77777777" w:rsidR="005D1DCE" w:rsidRPr="005D1DCE" w:rsidRDefault="005D1DCE" w:rsidP="005D1DCE"/>
                    </w:txbxContent>
                  </v:textbox>
                </v:roundrect>
              </v:group>
            </w:pict>
          </mc:Fallback>
        </mc:AlternateContent>
      </w:r>
      <w:r>
        <w:rPr>
          <w:b/>
          <w:noProof/>
          <w:color w:val="000000"/>
          <w:sz w:val="22"/>
          <w:szCs w:val="22"/>
        </w:rPr>
        <w:drawing>
          <wp:anchor distT="0" distB="0" distL="114300" distR="114300" simplePos="0" relativeHeight="252670976" behindDoc="0" locked="0" layoutInCell="1" allowOverlap="1" wp14:anchorId="32B49B25" wp14:editId="70BDA416">
            <wp:simplePos x="0" y="0"/>
            <wp:positionH relativeFrom="column">
              <wp:posOffset>1920240</wp:posOffset>
            </wp:positionH>
            <wp:positionV relativeFrom="paragraph">
              <wp:posOffset>6106795</wp:posOffset>
            </wp:positionV>
            <wp:extent cx="2920149" cy="1743864"/>
            <wp:effectExtent l="0" t="0" r="1270" b="0"/>
            <wp:wrapNone/>
            <wp:docPr id="1465000233" name="Picture 146500023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00233" name="Picture 1465000233" descr="A group of people standing in a room&#10;&#10;Description automatically generated"/>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920149" cy="1743864"/>
                    </a:xfrm>
                    <a:prstGeom prst="rect">
                      <a:avLst/>
                    </a:prstGeom>
                    <a:ln/>
                    <a:effectLst>
                      <a:softEdge rad="50800"/>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668928" behindDoc="0" locked="0" layoutInCell="1" allowOverlap="1" wp14:anchorId="4DAD6056" wp14:editId="62FF0581">
                <wp:simplePos x="0" y="0"/>
                <wp:positionH relativeFrom="column">
                  <wp:posOffset>1656080</wp:posOffset>
                </wp:positionH>
                <wp:positionV relativeFrom="paragraph">
                  <wp:posOffset>5915025</wp:posOffset>
                </wp:positionV>
                <wp:extent cx="5702935" cy="2176780"/>
                <wp:effectExtent l="12700" t="12700" r="12065" b="7620"/>
                <wp:wrapNone/>
                <wp:docPr id="560281711" name="Group 560281711"/>
                <wp:cNvGraphicFramePr/>
                <a:graphic xmlns:a="http://schemas.openxmlformats.org/drawingml/2006/main">
                  <a:graphicData uri="http://schemas.microsoft.com/office/word/2010/wordprocessingGroup">
                    <wpg:wgp>
                      <wpg:cNvGrpSpPr/>
                      <wpg:grpSpPr>
                        <a:xfrm>
                          <a:off x="0" y="0"/>
                          <a:ext cx="5702935" cy="2176780"/>
                          <a:chOff x="0" y="0"/>
                          <a:chExt cx="5702935" cy="2176780"/>
                        </a:xfrm>
                      </wpg:grpSpPr>
                      <wps:wsp>
                        <wps:cNvPr id="1758252888" name="Rounded Rectangle 1758252888"/>
                        <wps:cNvSpPr/>
                        <wps:spPr>
                          <a:xfrm>
                            <a:off x="0" y="0"/>
                            <a:ext cx="5702935" cy="2176780"/>
                          </a:xfrm>
                          <a:prstGeom prst="roundRect">
                            <a:avLst>
                              <a:gd name="adj" fmla="val 15432"/>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810607" name="Text Box 815810607"/>
                        <wps:cNvSpPr txBox="1"/>
                        <wps:spPr>
                          <a:xfrm>
                            <a:off x="3344455" y="248557"/>
                            <a:ext cx="1393190" cy="1703705"/>
                          </a:xfrm>
                          <a:prstGeom prst="rect">
                            <a:avLst/>
                          </a:prstGeom>
                          <a:noFill/>
                          <a:ln w="6350">
                            <a:noFill/>
                          </a:ln>
                        </wps:spPr>
                        <wps:txbx>
                          <w:txbxContent>
                            <w:p w14:paraId="48946756" w14:textId="77777777" w:rsidR="00AE4EA3" w:rsidRPr="00AE4EA3" w:rsidRDefault="00AE4EA3" w:rsidP="00AE4EA3">
                              <w:pPr>
                                <w:rPr>
                                  <w:rFonts w:cstheme="minorHAnsi"/>
                                  <w:b/>
                                  <w:bCs/>
                                  <w:color w:val="241D23"/>
                                  <w:sz w:val="22"/>
                                  <w:szCs w:val="22"/>
                                </w:rPr>
                              </w:pPr>
                              <w:r w:rsidRPr="00AE4EA3">
                                <w:rPr>
                                  <w:rFonts w:cstheme="minorHAnsi"/>
                                  <w:b/>
                                  <w:bCs/>
                                  <w:color w:val="241D23"/>
                                  <w:sz w:val="22"/>
                                  <w:szCs w:val="22"/>
                                </w:rPr>
                                <w:t>Figure 2. Facebook data storage center</w:t>
                              </w:r>
                            </w:p>
                            <w:p w14:paraId="2A528D56" w14:textId="77777777" w:rsidR="00AE4EA3" w:rsidRDefault="00AE4EA3" w:rsidP="00AE4EA3">
                              <w:pPr>
                                <w:rPr>
                                  <w:rFonts w:cstheme="minorHAnsi"/>
                                  <w:color w:val="241D23"/>
                                  <w:sz w:val="22"/>
                                  <w:szCs w:val="22"/>
                                </w:rPr>
                              </w:pPr>
                            </w:p>
                            <w:p w14:paraId="22A114FD" w14:textId="18AEED27" w:rsidR="00AE4EA3" w:rsidRPr="00AE4EA3" w:rsidRDefault="00000000" w:rsidP="00AE4EA3">
                              <w:pPr>
                                <w:rPr>
                                  <w:rFonts w:cstheme="minorHAnsi"/>
                                  <w:color w:val="241D23"/>
                                  <w:sz w:val="18"/>
                                  <w:szCs w:val="18"/>
                                </w:rPr>
                              </w:pPr>
                              <w:hyperlink r:id="rId14" w:history="1">
                                <w:proofErr w:type="spellStart"/>
                                <w:proofErr w:type="gramStart"/>
                                <w:r w:rsidR="00AE4EA3" w:rsidRPr="00AE4EA3">
                                  <w:rPr>
                                    <w:rFonts w:cstheme="minorHAnsi"/>
                                    <w:color w:val="000000" w:themeColor="text1"/>
                                    <w:sz w:val="18"/>
                                    <w:szCs w:val="18"/>
                                  </w:rPr>
                                  <w:t>File:Intel</w:t>
                                </w:r>
                                <w:proofErr w:type="spellEnd"/>
                                <w:proofErr w:type="gramEnd"/>
                                <w:r w:rsidR="00AE4EA3" w:rsidRPr="00AE4EA3">
                                  <w:rPr>
                                    <w:rFonts w:cstheme="minorHAnsi"/>
                                    <w:color w:val="000000" w:themeColor="text1"/>
                                    <w:sz w:val="18"/>
                                    <w:szCs w:val="18"/>
                                  </w:rPr>
                                  <w:t xml:space="preserve"> Team Inside Facebook Data Center.jpg</w:t>
                                </w:r>
                              </w:hyperlink>
                              <w:r w:rsidR="00AE4EA3" w:rsidRPr="00AE4EA3">
                                <w:rPr>
                                  <w:rFonts w:cstheme="minorHAnsi"/>
                                  <w:color w:val="000000" w:themeColor="text1"/>
                                  <w:sz w:val="18"/>
                                  <w:szCs w:val="18"/>
                                </w:rPr>
                                <w:t>" by Intel Free Press is licensed under </w:t>
                              </w:r>
                              <w:hyperlink r:id="rId15" w:history="1">
                                <w:r w:rsidR="00AE4EA3" w:rsidRPr="00AE4EA3">
                                  <w:rPr>
                                    <w:rFonts w:cstheme="minorHAnsi"/>
                                    <w:color w:val="000000" w:themeColor="text1"/>
                                    <w:sz w:val="18"/>
                                    <w:szCs w:val="18"/>
                                  </w:rPr>
                                  <w:t>CC BY 2.0</w:t>
                                </w:r>
                              </w:hyperlink>
                              <w:r w:rsidR="00AE4EA3" w:rsidRPr="00AE4EA3">
                                <w:rPr>
                                  <w:rFonts w:cstheme="minorHAnsi"/>
                                  <w:color w:val="000000" w:themeColor="text1"/>
                                  <w:sz w:val="18"/>
                                  <w:szCs w:val="18"/>
                                </w:rPr>
                                <w:t>.</w:t>
                              </w:r>
                            </w:p>
                            <w:p w14:paraId="79F6B9DF" w14:textId="6BE4EE3C" w:rsidR="00AE4EA3" w:rsidRPr="000564AF" w:rsidRDefault="00AE4EA3" w:rsidP="00AE4EA3">
                              <w:pPr>
                                <w:rPr>
                                  <w:rFonts w:ascii="Encode Sans" w:hAnsi="Encode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AD6056" id="Group 560281711" o:spid="_x0000_s1057" style="position:absolute;margin-left:130.4pt;margin-top:465.75pt;width:449.05pt;height:171.4pt;z-index:252668928" coordsize="57029,2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">
                <v:roundrect id="Rounded Rectangle 1758252888" o:spid="_x0000_s1058" style="position:absolute;width:57029;height:21767;visibility:visible;mso-wrap-style:square;v-text-anchor:middle" arcsize="1011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" fillcolor="#e3a2b3" strokecolor="white [3212]" strokeweight="2.25pt">
                  <v:stroke joinstyle="miter"/>
                </v:roundrect>
                <v:shape id="Text Box 815810607" o:spid="_x0000_s1059" type="#_x0000_t202" style="position:absolute;left:33444;top:2485;width:13932;height:17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" filled="f" stroked="f" strokeweight=".5pt">
                  <v:textbox>
                    <w:txbxContent>
                      <w:p w14:paraId="48946756" w14:textId="77777777" w:rsidR="00AE4EA3" w:rsidRPr="00AE4EA3" w:rsidRDefault="00AE4EA3" w:rsidP="00AE4EA3">
                        <w:pPr>
                          <w:rPr>
                            <w:rFonts w:cstheme="minorHAnsi"/>
                            <w:b/>
                            <w:bCs/>
                            <w:color w:val="241D23"/>
                            <w:sz w:val="22"/>
                            <w:szCs w:val="22"/>
                          </w:rPr>
                        </w:pPr>
                        <w:r w:rsidRPr="00AE4EA3">
                          <w:rPr>
                            <w:rFonts w:cstheme="minorHAnsi"/>
                            <w:b/>
                            <w:bCs/>
                            <w:color w:val="241D23"/>
                            <w:sz w:val="22"/>
                            <w:szCs w:val="22"/>
                          </w:rPr>
                          <w:t>Figure 2. Facebook data storage center</w:t>
                        </w:r>
                      </w:p>
                      <w:p w14:paraId="2A528D56" w14:textId="77777777" w:rsidR="00AE4EA3" w:rsidRDefault="00AE4EA3" w:rsidP="00AE4EA3">
                        <w:pPr>
                          <w:rPr>
                            <w:rFonts w:cstheme="minorHAnsi"/>
                            <w:color w:val="241D23"/>
                            <w:sz w:val="22"/>
                            <w:szCs w:val="22"/>
                          </w:rPr>
                        </w:pPr>
                      </w:p>
                      <w:p w14:paraId="22A114FD" w14:textId="18AEED27" w:rsidR="00AE4EA3" w:rsidRPr="00AE4EA3" w:rsidRDefault="00AE4EA3" w:rsidP="00AE4EA3">
                        <w:pPr>
                          <w:rPr>
                            <w:rFonts w:cstheme="minorHAnsi"/>
                            <w:color w:val="241D23"/>
                            <w:sz w:val="18"/>
                            <w:szCs w:val="18"/>
                          </w:rPr>
                        </w:pPr>
                        <w:hyperlink r:id="rId16" w:history="1">
                          <w:proofErr w:type="spellStart"/>
                          <w:proofErr w:type="gramStart"/>
                          <w:r w:rsidRPr="00AE4EA3">
                            <w:rPr>
                              <w:rFonts w:cstheme="minorHAnsi"/>
                              <w:color w:val="000000" w:themeColor="text1"/>
                              <w:sz w:val="18"/>
                              <w:szCs w:val="18"/>
                            </w:rPr>
                            <w:t>File:Intel</w:t>
                          </w:r>
                          <w:proofErr w:type="spellEnd"/>
                          <w:proofErr w:type="gramEnd"/>
                          <w:r w:rsidRPr="00AE4EA3">
                            <w:rPr>
                              <w:rFonts w:cstheme="minorHAnsi"/>
                              <w:color w:val="000000" w:themeColor="text1"/>
                              <w:sz w:val="18"/>
                              <w:szCs w:val="18"/>
                            </w:rPr>
                            <w:t xml:space="preserve"> Team Inside Facebook Data Center.jpg</w:t>
                          </w:r>
                        </w:hyperlink>
                        <w:r w:rsidRPr="00AE4EA3">
                          <w:rPr>
                            <w:rFonts w:cstheme="minorHAnsi"/>
                            <w:color w:val="000000" w:themeColor="text1"/>
                            <w:sz w:val="18"/>
                            <w:szCs w:val="18"/>
                          </w:rPr>
                          <w:t>" by Intel Free Press is licensed under </w:t>
                        </w:r>
                        <w:hyperlink r:id="rId17" w:history="1">
                          <w:r w:rsidRPr="00AE4EA3">
                            <w:rPr>
                              <w:rFonts w:cstheme="minorHAnsi"/>
                              <w:color w:val="000000" w:themeColor="text1"/>
                              <w:sz w:val="18"/>
                              <w:szCs w:val="18"/>
                            </w:rPr>
                            <w:t>CC BY 2.0</w:t>
                          </w:r>
                        </w:hyperlink>
                        <w:r w:rsidRPr="00AE4EA3">
                          <w:rPr>
                            <w:rFonts w:cstheme="minorHAnsi"/>
                            <w:color w:val="000000" w:themeColor="text1"/>
                            <w:sz w:val="18"/>
                            <w:szCs w:val="18"/>
                          </w:rPr>
                          <w:t>.</w:t>
                        </w:r>
                      </w:p>
                      <w:p w14:paraId="79F6B9DF" w14:textId="6BE4EE3C" w:rsidR="00AE4EA3" w:rsidRPr="000564AF" w:rsidRDefault="00AE4EA3" w:rsidP="00AE4EA3">
                        <w:pPr>
                          <w:rPr>
                            <w:rFonts w:ascii="Encode Sans" w:hAnsi="Encode Sans"/>
                          </w:rPr>
                        </w:pPr>
                      </w:p>
                    </w:txbxContent>
                  </v:textbox>
                </v:shape>
              </v:group>
            </w:pict>
          </mc:Fallback>
        </mc:AlternateContent>
      </w:r>
      <w:r>
        <w:rPr>
          <w:noProof/>
        </w:rPr>
        <mc:AlternateContent>
          <mc:Choice Requires="wpg">
            <w:drawing>
              <wp:anchor distT="0" distB="0" distL="114300" distR="114300" simplePos="0" relativeHeight="252656640" behindDoc="0" locked="0" layoutInCell="1" allowOverlap="1" wp14:anchorId="3554F464" wp14:editId="52D39FDD">
                <wp:simplePos x="0" y="0"/>
                <wp:positionH relativeFrom="column">
                  <wp:posOffset>3058160</wp:posOffset>
                </wp:positionH>
                <wp:positionV relativeFrom="paragraph">
                  <wp:posOffset>-233680</wp:posOffset>
                </wp:positionV>
                <wp:extent cx="3611245" cy="6014720"/>
                <wp:effectExtent l="0" t="0" r="8255" b="17780"/>
                <wp:wrapNone/>
                <wp:docPr id="984659952" name="Group 984659952"/>
                <wp:cNvGraphicFramePr/>
                <a:graphic xmlns:a="http://schemas.openxmlformats.org/drawingml/2006/main">
                  <a:graphicData uri="http://schemas.microsoft.com/office/word/2010/wordprocessingGroup">
                    <wpg:wgp>
                      <wpg:cNvGrpSpPr/>
                      <wpg:grpSpPr>
                        <a:xfrm>
                          <a:off x="0" y="0"/>
                          <a:ext cx="3611245" cy="6014720"/>
                          <a:chOff x="0" y="0"/>
                          <a:chExt cx="7223125" cy="1978842"/>
                        </a:xfrm>
                      </wpg:grpSpPr>
                      <wps:wsp>
                        <wps:cNvPr id="2099991608" name="Rounded Rectangle 2099991608"/>
                        <wps:cNvSpPr/>
                        <wps:spPr>
                          <a:xfrm>
                            <a:off x="91440" y="130629"/>
                            <a:ext cx="7131685" cy="1848213"/>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9CED5" w14:textId="77777777" w:rsidR="00805909" w:rsidRPr="000C6739" w:rsidRDefault="00805909" w:rsidP="0080590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70473" name="Rounded Rectangle 1228870473"/>
                        <wps:cNvSpPr/>
                        <wps:spPr>
                          <a:xfrm>
                            <a:off x="0" y="0"/>
                            <a:ext cx="7131685" cy="186309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7810C" w14:textId="62777677" w:rsidR="00805909" w:rsidRPr="00F243A7" w:rsidRDefault="00F243A7" w:rsidP="00F243A7">
                              <w:pPr>
                                <w:pStyle w:val="Heading2"/>
                                <w:spacing w:after="240" w:line="276" w:lineRule="auto"/>
                                <w:rPr>
                                  <w:rFonts w:ascii="Baloo Bhaijaan" w:hAnsi="Baloo Bhaijaan" w:cs="Baloo Bhaijaan"/>
                                  <w:b w:val="0"/>
                                  <w:bCs/>
                                  <w:color w:val="E58F00"/>
                                  <w:szCs w:val="36"/>
                                </w:rPr>
                              </w:pPr>
                              <w:r>
                                <w:rPr>
                                  <w:rFonts w:ascii="Baloo Bhaijaan" w:hAnsi="Baloo Bhaijaan" w:cs="Baloo Bhaijaan"/>
                                  <w:b w:val="0"/>
                                  <w:bCs/>
                                  <w:color w:val="E58F00"/>
                                  <w:szCs w:val="36"/>
                                </w:rPr>
                                <w:t xml:space="preserve"> Connection to Cyberbiosecurity</w:t>
                              </w:r>
                            </w:p>
                            <w:p w14:paraId="377E5E56" w14:textId="7D976923" w:rsidR="00805909" w:rsidRPr="00805909" w:rsidRDefault="00805909" w:rsidP="00F243A7">
                              <w:pPr>
                                <w:spacing w:after="240"/>
                                <w:jc w:val="both"/>
                                <w:rPr>
                                  <w:rFonts w:eastAsia="Times New Roman" w:cstheme="minorHAnsi"/>
                                  <w:color w:val="000000" w:themeColor="text1"/>
                                </w:rPr>
                              </w:pPr>
                              <w:r w:rsidRPr="00805909">
                                <w:rPr>
                                  <w:rFonts w:eastAsia="Times New Roman" w:cstheme="minorHAnsi"/>
                                  <w:color w:val="000000" w:themeColor="text1"/>
                                </w:rPr>
                                <w:t xml:space="preserve">Having digital data does not mean it’s safe. While physical data is harder to share, it's also easier to protect. If you lock a book in a safe, someone who wants that book will need the combination. Digital data is much easier to share. The internet allows us to do a lot of great things. </w:t>
                              </w:r>
                              <w:r w:rsidR="00F243A7" w:rsidRPr="00805909">
                                <w:rPr>
                                  <w:rFonts w:eastAsia="Times New Roman" w:cstheme="minorHAnsi"/>
                                  <w:color w:val="000000" w:themeColor="text1"/>
                                </w:rPr>
                                <w:t>But</w:t>
                              </w:r>
                              <w:r w:rsidRPr="00805909">
                                <w:rPr>
                                  <w:rFonts w:eastAsia="Times New Roman" w:cstheme="minorHAnsi"/>
                                  <w:color w:val="000000" w:themeColor="text1"/>
                                </w:rPr>
                                <w:t xml:space="preserve"> it also poses some risks. Having a computer connected to the internet means that files on your computer can be accessed through the internet. If someone wants a piece of data, they can use the internet to get to it. That is why we have more steps to protect digital data. Where a book can be locked with a single combination, digital data need to use </w:t>
                              </w:r>
                              <w:r w:rsidRPr="00805909">
                                <w:rPr>
                                  <w:rFonts w:eastAsia="Times New Roman" w:cstheme="minorHAnsi"/>
                                  <w:b/>
                                  <w:color w:val="000000" w:themeColor="text1"/>
                                </w:rPr>
                                <w:t>encryption</w:t>
                              </w:r>
                              <w:r w:rsidRPr="00805909">
                                <w:rPr>
                                  <w:rFonts w:eastAsia="Times New Roman" w:cstheme="minorHAnsi"/>
                                  <w:color w:val="000000" w:themeColor="text1"/>
                                </w:rPr>
                                <w:t xml:space="preserve">, </w:t>
                              </w:r>
                              <w:r w:rsidRPr="00805909">
                                <w:rPr>
                                  <w:rFonts w:eastAsia="Times New Roman" w:cstheme="minorHAnsi"/>
                                  <w:b/>
                                  <w:color w:val="000000" w:themeColor="text1"/>
                                </w:rPr>
                                <w:t>passwords</w:t>
                              </w:r>
                              <w:r w:rsidRPr="00805909">
                                <w:rPr>
                                  <w:rFonts w:eastAsia="Times New Roman" w:cstheme="minorHAnsi"/>
                                  <w:color w:val="000000" w:themeColor="text1"/>
                                </w:rPr>
                                <w:t xml:space="preserve">, and </w:t>
                              </w:r>
                              <w:r w:rsidRPr="00805909">
                                <w:rPr>
                                  <w:rFonts w:eastAsia="Times New Roman" w:cstheme="minorHAnsi"/>
                                  <w:b/>
                                  <w:color w:val="000000" w:themeColor="text1"/>
                                </w:rPr>
                                <w:t xml:space="preserve">dual authentication </w:t>
                              </w:r>
                              <w:r w:rsidRPr="00805909">
                                <w:rPr>
                                  <w:rFonts w:eastAsia="Times New Roman" w:cstheme="minorHAnsi"/>
                                  <w:color w:val="000000" w:themeColor="text1"/>
                                </w:rPr>
                                <w:t xml:space="preserve">to keep digital data safe. </w:t>
                              </w:r>
                            </w:p>
                            <w:p w14:paraId="05F5CCD5" w14:textId="77777777" w:rsidR="00805909" w:rsidRPr="00805909" w:rsidRDefault="00805909" w:rsidP="00F243A7">
                              <w:pPr>
                                <w:spacing w:after="240"/>
                                <w:jc w:val="both"/>
                                <w:rPr>
                                  <w:rFonts w:eastAsia="Times New Roman" w:cstheme="minorHAnsi"/>
                                  <w:color w:val="000000" w:themeColor="text1"/>
                                </w:rPr>
                              </w:pPr>
                              <w:r w:rsidRPr="00805909">
                                <w:rPr>
                                  <w:rFonts w:eastAsia="Times New Roman" w:cstheme="minorHAnsi"/>
                                  <w:color w:val="000000" w:themeColor="text1"/>
                                </w:rPr>
                                <w:t xml:space="preserve">Having data literacy can help to keep digital data stays safe. Being data literate means knowing what data is, how to use it, and how to protect it. This is a very important skill for anyone to have. It's a big part of all the jobs we all do. This includes your teacher, astronauts, and farmers. Everyone uses data, and everyone needs data literacy. </w:t>
                              </w:r>
                            </w:p>
                            <w:p w14:paraId="48B0AF39" w14:textId="2F205131" w:rsidR="00805909" w:rsidRPr="00805909" w:rsidRDefault="00805909" w:rsidP="00805909">
                              <w:pPr>
                                <w:pStyle w:val="Heading2"/>
                                <w:spacing w:line="276" w:lineRule="auto"/>
                                <w:jc w:val="both"/>
                                <w:rPr>
                                  <w:rFonts w:asciiTheme="minorHAnsi" w:hAnsiTheme="minorHAnsi" w:cstheme="minorHAnsi"/>
                                  <w:b w:val="0"/>
                                  <w:bCs/>
                                  <w:color w:val="000000" w:themeColor="text1"/>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4F464" id="Group 984659952" o:spid="_x0000_s1060" style="position:absolute;margin-left:240.8pt;margin-top:-18.4pt;width:284.35pt;height:473.6pt;z-index:252656640;mso-width-relative:margin;mso-height-relative:margin" coordsize="72231,19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">
                <v:roundrect id="Rounded Rectangle 2099991608" o:spid="_x0000_s1061" style="position:absolute;left:914;top:1306;width:71317;height:18482;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" fillcolor="#986c7a" strokecolor="#986c7a" strokeweight="1pt">
                  <v:stroke joinstyle="miter"/>
                  <v:textbox>
                    <w:txbxContent>
                      <w:p w14:paraId="74E9CED5" w14:textId="77777777" w:rsidR="00805909" w:rsidRPr="000C6739" w:rsidRDefault="00805909" w:rsidP="00805909">
                        <w:pPr>
                          <w:pStyle w:val="Heading2"/>
                          <w:spacing w:line="276" w:lineRule="auto"/>
                          <w:jc w:val="both"/>
                          <w:rPr>
                            <w:rFonts w:ascii="Encode Sans" w:hAnsi="Encode Sans"/>
                            <w:b w:val="0"/>
                            <w:bCs/>
                            <w:szCs w:val="36"/>
                          </w:rPr>
                        </w:pPr>
                      </w:p>
                    </w:txbxContent>
                  </v:textbox>
                </v:roundrect>
                <v:roundrect id="Rounded Rectangle 1228870473" o:spid="_x0000_s1062" style="position:absolute;width:71316;height:18630;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" fillcolor="white [3212]" stroked="f" strokeweight="1pt">
                  <v:stroke joinstyle="miter"/>
                  <v:textbox>
                    <w:txbxContent>
                      <w:p w14:paraId="05D7810C" w14:textId="62777677" w:rsidR="00805909" w:rsidRPr="00F243A7" w:rsidRDefault="00F243A7" w:rsidP="00F243A7">
                        <w:pPr>
                          <w:pStyle w:val="Heading2"/>
                          <w:spacing w:after="240" w:line="276" w:lineRule="auto"/>
                          <w:rPr>
                            <w:rFonts w:ascii="Baloo Bhaijaan" w:hAnsi="Baloo Bhaijaan" w:cs="Baloo Bhaijaan"/>
                            <w:b w:val="0"/>
                            <w:bCs/>
                            <w:color w:val="E58F00"/>
                            <w:szCs w:val="36"/>
                          </w:rPr>
                        </w:pPr>
                        <w:r>
                          <w:rPr>
                            <w:rFonts w:ascii="Baloo Bhaijaan" w:hAnsi="Baloo Bhaijaan" w:cs="Baloo Bhaijaan"/>
                            <w:b w:val="0"/>
                            <w:bCs/>
                            <w:color w:val="E58F00"/>
                            <w:szCs w:val="36"/>
                          </w:rPr>
                          <w:t xml:space="preserve"> Connection to Cyberbiosecurity</w:t>
                        </w:r>
                      </w:p>
                      <w:p w14:paraId="377E5E56" w14:textId="7D976923" w:rsidR="00805909" w:rsidRPr="00805909" w:rsidRDefault="00805909" w:rsidP="00F243A7">
                        <w:pPr>
                          <w:spacing w:after="240"/>
                          <w:jc w:val="both"/>
                          <w:rPr>
                            <w:rFonts w:eastAsia="Times New Roman" w:cstheme="minorHAnsi"/>
                            <w:color w:val="000000" w:themeColor="text1"/>
                          </w:rPr>
                        </w:pPr>
                        <w:r w:rsidRPr="00805909">
                          <w:rPr>
                            <w:rFonts w:eastAsia="Times New Roman" w:cstheme="minorHAnsi"/>
                            <w:color w:val="000000" w:themeColor="text1"/>
                          </w:rPr>
                          <w:t xml:space="preserve">Having digital data does not mean it’s safe. While physical data is harder to share, it's also easier to protect. If you lock a book in a safe, someone who wants that book will need the combination. Digital data is much easier to share. The internet allows us to do a lot of great things. </w:t>
                        </w:r>
                        <w:r w:rsidR="00F243A7" w:rsidRPr="00805909">
                          <w:rPr>
                            <w:rFonts w:eastAsia="Times New Roman" w:cstheme="minorHAnsi"/>
                            <w:color w:val="000000" w:themeColor="text1"/>
                          </w:rPr>
                          <w:t>But</w:t>
                        </w:r>
                        <w:r w:rsidRPr="00805909">
                          <w:rPr>
                            <w:rFonts w:eastAsia="Times New Roman" w:cstheme="minorHAnsi"/>
                            <w:color w:val="000000" w:themeColor="text1"/>
                          </w:rPr>
                          <w:t xml:space="preserve"> it also poses some risks. Having a computer connected to the internet means that files on your computer can be accessed through the internet. If someone wants a piece of data, they can use the internet to get to it. That is why we have more steps to protect digital data. Where a book can be locked with a single combination, digital data need to use </w:t>
                        </w:r>
                        <w:r w:rsidRPr="00805909">
                          <w:rPr>
                            <w:rFonts w:eastAsia="Times New Roman" w:cstheme="minorHAnsi"/>
                            <w:b/>
                            <w:color w:val="000000" w:themeColor="text1"/>
                          </w:rPr>
                          <w:t>encryption</w:t>
                        </w:r>
                        <w:r w:rsidRPr="00805909">
                          <w:rPr>
                            <w:rFonts w:eastAsia="Times New Roman" w:cstheme="minorHAnsi"/>
                            <w:color w:val="000000" w:themeColor="text1"/>
                          </w:rPr>
                          <w:t xml:space="preserve">, </w:t>
                        </w:r>
                        <w:r w:rsidRPr="00805909">
                          <w:rPr>
                            <w:rFonts w:eastAsia="Times New Roman" w:cstheme="minorHAnsi"/>
                            <w:b/>
                            <w:color w:val="000000" w:themeColor="text1"/>
                          </w:rPr>
                          <w:t>passwords</w:t>
                        </w:r>
                        <w:r w:rsidRPr="00805909">
                          <w:rPr>
                            <w:rFonts w:eastAsia="Times New Roman" w:cstheme="minorHAnsi"/>
                            <w:color w:val="000000" w:themeColor="text1"/>
                          </w:rPr>
                          <w:t xml:space="preserve">, and </w:t>
                        </w:r>
                        <w:r w:rsidRPr="00805909">
                          <w:rPr>
                            <w:rFonts w:eastAsia="Times New Roman" w:cstheme="minorHAnsi"/>
                            <w:b/>
                            <w:color w:val="000000" w:themeColor="text1"/>
                          </w:rPr>
                          <w:t xml:space="preserve">dual authentication </w:t>
                        </w:r>
                        <w:r w:rsidRPr="00805909">
                          <w:rPr>
                            <w:rFonts w:eastAsia="Times New Roman" w:cstheme="minorHAnsi"/>
                            <w:color w:val="000000" w:themeColor="text1"/>
                          </w:rPr>
                          <w:t xml:space="preserve">to keep digital data safe. </w:t>
                        </w:r>
                      </w:p>
                      <w:p w14:paraId="05F5CCD5" w14:textId="77777777" w:rsidR="00805909" w:rsidRPr="00805909" w:rsidRDefault="00805909" w:rsidP="00F243A7">
                        <w:pPr>
                          <w:spacing w:after="240"/>
                          <w:jc w:val="both"/>
                          <w:rPr>
                            <w:rFonts w:eastAsia="Times New Roman" w:cstheme="minorHAnsi"/>
                            <w:color w:val="000000" w:themeColor="text1"/>
                          </w:rPr>
                        </w:pPr>
                        <w:r w:rsidRPr="00805909">
                          <w:rPr>
                            <w:rFonts w:eastAsia="Times New Roman" w:cstheme="minorHAnsi"/>
                            <w:color w:val="000000" w:themeColor="text1"/>
                          </w:rPr>
                          <w:t xml:space="preserve">Having data literacy can help to keep digital data stays safe. Being data literate means knowing what data is, how to use it, and how to protect it. This is a very important skill for anyone to have. It's a big part of all the jobs we all do. This includes your teacher, astronauts, and farmers. Everyone uses data, and everyone needs data literacy. </w:t>
                        </w:r>
                      </w:p>
                      <w:p w14:paraId="48B0AF39" w14:textId="2F205131" w:rsidR="00805909" w:rsidRPr="00805909" w:rsidRDefault="00805909" w:rsidP="00805909">
                        <w:pPr>
                          <w:pStyle w:val="Heading2"/>
                          <w:spacing w:line="276" w:lineRule="auto"/>
                          <w:jc w:val="both"/>
                          <w:rPr>
                            <w:rFonts w:asciiTheme="minorHAnsi" w:hAnsiTheme="minorHAnsi" w:cstheme="minorHAnsi"/>
                            <w:b w:val="0"/>
                            <w:bCs/>
                            <w:color w:val="000000" w:themeColor="text1"/>
                            <w:szCs w:val="36"/>
                          </w:rPr>
                        </w:pPr>
                      </w:p>
                    </w:txbxContent>
                  </v:textbox>
                </v:roundrect>
              </v:group>
            </w:pict>
          </mc:Fallback>
        </mc:AlternateContent>
      </w:r>
      <w:r w:rsidR="00C25E46">
        <w:rPr>
          <w:noProof/>
        </w:rPr>
        <w:drawing>
          <wp:anchor distT="0" distB="0" distL="114300" distR="114300" simplePos="0" relativeHeight="252644352" behindDoc="1" locked="0" layoutInCell="1" allowOverlap="1" wp14:anchorId="0EA64951" wp14:editId="29C1E9D4">
            <wp:simplePos x="0" y="0"/>
            <wp:positionH relativeFrom="column">
              <wp:posOffset>-918210</wp:posOffset>
            </wp:positionH>
            <wp:positionV relativeFrom="paragraph">
              <wp:posOffset>-995556</wp:posOffset>
            </wp:positionV>
            <wp:extent cx="7850458" cy="10159466"/>
            <wp:effectExtent l="0" t="0" r="0" b="635"/>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6B3BB7">
        <w:br w:type="page"/>
      </w:r>
    </w:p>
    <w:p w14:paraId="669F216D" w14:textId="620E4A02" w:rsidR="006B3BB7" w:rsidRDefault="008338A6" w:rsidP="006B3BB7">
      <w:r>
        <w:rPr>
          <w:noProof/>
        </w:rPr>
        <w:lastRenderedPageBreak/>
        <mc:AlternateContent>
          <mc:Choice Requires="wpg">
            <w:drawing>
              <wp:anchor distT="0" distB="0" distL="114300" distR="114300" simplePos="0" relativeHeight="252673024" behindDoc="0" locked="0" layoutInCell="1" allowOverlap="1" wp14:anchorId="7C7D2BAB" wp14:editId="7157265D">
                <wp:simplePos x="0" y="0"/>
                <wp:positionH relativeFrom="column">
                  <wp:posOffset>2451100</wp:posOffset>
                </wp:positionH>
                <wp:positionV relativeFrom="paragraph">
                  <wp:posOffset>-495300</wp:posOffset>
                </wp:positionV>
                <wp:extent cx="4307288" cy="4307288"/>
                <wp:effectExtent l="12700" t="12700" r="10795" b="10795"/>
                <wp:wrapNone/>
                <wp:docPr id="1145758957" name="Group 3"/>
                <wp:cNvGraphicFramePr/>
                <a:graphic xmlns:a="http://schemas.openxmlformats.org/drawingml/2006/main">
                  <a:graphicData uri="http://schemas.microsoft.com/office/word/2010/wordprocessingGroup">
                    <wpg:wgp>
                      <wpg:cNvGrpSpPr/>
                      <wpg:grpSpPr>
                        <a:xfrm>
                          <a:off x="0" y="0"/>
                          <a:ext cx="4307288" cy="4307288"/>
                          <a:chOff x="0" y="0"/>
                          <a:chExt cx="4422775" cy="4422775"/>
                        </a:xfrm>
                      </wpg:grpSpPr>
                      <wpg:grpSp>
                        <wpg:cNvPr id="1425635828" name="Group 1"/>
                        <wpg:cNvGrpSpPr/>
                        <wpg:grpSpPr>
                          <a:xfrm>
                            <a:off x="0" y="0"/>
                            <a:ext cx="4422775" cy="4422775"/>
                            <a:chOff x="0" y="0"/>
                            <a:chExt cx="4114800" cy="4114800"/>
                          </a:xfrm>
                        </wpg:grpSpPr>
                        <wps:wsp>
                          <wps:cNvPr id="1572000337" name="Oval 1572000337"/>
                          <wps:cNvSpPr/>
                          <wps:spPr>
                            <a:xfrm>
                              <a:off x="0" y="0"/>
                              <a:ext cx="4114800" cy="4114800"/>
                            </a:xfrm>
                            <a:prstGeom prst="ellipse">
                              <a:avLst/>
                            </a:prstGeom>
                            <a:solidFill>
                              <a:schemeClr val="accent4">
                                <a:lumMod val="60000"/>
                                <a:lumOff val="4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246528" name="Text Box 1589246528"/>
                          <wps:cNvSpPr txBox="1"/>
                          <wps:spPr>
                            <a:xfrm>
                              <a:off x="464693" y="160796"/>
                              <a:ext cx="3262892" cy="1122580"/>
                            </a:xfrm>
                            <a:prstGeom prst="rect">
                              <a:avLst/>
                            </a:prstGeom>
                            <a:noFill/>
                            <a:ln w="6350">
                              <a:noFill/>
                            </a:ln>
                          </wps:spPr>
                          <wps:txbx>
                            <w:txbxContent>
                              <w:p w14:paraId="443D6E5C" w14:textId="77777777" w:rsidR="008338A6" w:rsidRDefault="008338A6" w:rsidP="008338A6">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30B5614A" w14:textId="26C3E538" w:rsidR="008338A6" w:rsidRPr="00FC6A48" w:rsidRDefault="008338A6" w:rsidP="008338A6">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0926617" name="Text Box 2"/>
                        <wps:cNvSpPr txBox="1"/>
                        <wps:spPr>
                          <a:xfrm>
                            <a:off x="628197" y="1268426"/>
                            <a:ext cx="3259749" cy="3154263"/>
                          </a:xfrm>
                          <a:prstGeom prst="rect">
                            <a:avLst/>
                          </a:prstGeom>
                          <a:noFill/>
                          <a:ln w="6350">
                            <a:noFill/>
                          </a:ln>
                        </wps:spPr>
                        <wps:txbx>
                          <w:txbxContent>
                            <w:p w14:paraId="237ECDC1" w14:textId="77777777" w:rsidR="008338A6" w:rsidRDefault="008338A6" w:rsidP="008338A6">
                              <w:pPr>
                                <w:jc w:val="both"/>
                                <w:rPr>
                                  <w:rFonts w:ascii="Encode Sans" w:hAnsi="Encode Sans" w:cs="Times New Roman (Body CS)"/>
                                  <w:color w:val="000000" w:themeColor="text1"/>
                                  <w:sz w:val="22"/>
                                  <w:szCs w:val="22"/>
                                </w:rPr>
                              </w:pPr>
                              <w:r w:rsidRPr="008338A6">
                                <w:rPr>
                                  <w:rFonts w:ascii="Encode Sans" w:hAnsi="Encode Sans" w:cs="Times New Roman (Body CS)"/>
                                  <w:b/>
                                  <w:bCs/>
                                  <w:i/>
                                  <w:iCs/>
                                  <w:color w:val="000000" w:themeColor="text1"/>
                                  <w:sz w:val="22"/>
                                  <w:szCs w:val="22"/>
                                </w:rPr>
                                <w:t xml:space="preserve">Jordan Allen </w:t>
                              </w:r>
                              <w:r w:rsidRPr="008338A6">
                                <w:rPr>
                                  <w:rFonts w:ascii="Encode Sans" w:hAnsi="Encode Sans" w:cs="Times New Roman (Body CS)"/>
                                  <w:color w:val="000000" w:themeColor="text1"/>
                                  <w:sz w:val="22"/>
                                  <w:szCs w:val="22"/>
                                </w:rPr>
                                <w:t xml:space="preserve">is from New Jersey and holds a </w:t>
                              </w:r>
                              <w:proofErr w:type="gramStart"/>
                              <w:r w:rsidRPr="008338A6">
                                <w:rPr>
                                  <w:rFonts w:ascii="Encode Sans" w:hAnsi="Encode Sans" w:cs="Times New Roman (Body CS)"/>
                                  <w:color w:val="000000" w:themeColor="text1"/>
                                  <w:sz w:val="22"/>
                                  <w:szCs w:val="22"/>
                                </w:rPr>
                                <w:t>bachelors and master’s</w:t>
                              </w:r>
                              <w:proofErr w:type="gramEnd"/>
                              <w:r w:rsidRPr="008338A6">
                                <w:rPr>
                                  <w:rFonts w:ascii="Encode Sans" w:hAnsi="Encode Sans" w:cs="Times New Roman (Body CS)"/>
                                  <w:color w:val="000000" w:themeColor="text1"/>
                                  <w:sz w:val="22"/>
                                  <w:szCs w:val="22"/>
                                </w:rPr>
                                <w:t xml:space="preserve"> degree in food science and technology. </w:t>
                              </w:r>
                              <w:r>
                                <w:rPr>
                                  <w:rFonts w:ascii="Encode Sans" w:hAnsi="Encode Sans" w:cs="Times New Roman (Body CS)"/>
                                  <w:color w:val="000000" w:themeColor="text1"/>
                                  <w:sz w:val="22"/>
                                  <w:szCs w:val="22"/>
                                </w:rPr>
                                <w:t>She is</w:t>
                              </w:r>
                              <w:r w:rsidRPr="008338A6">
                                <w:rPr>
                                  <w:rFonts w:ascii="Encode Sans" w:hAnsi="Encode Sans" w:cs="Times New Roman (Body CS)"/>
                                  <w:color w:val="000000" w:themeColor="text1"/>
                                  <w:sz w:val="22"/>
                                  <w:szCs w:val="22"/>
                                </w:rPr>
                                <w:t xml:space="preserve"> currently a Senior Chemist at </w:t>
                              </w:r>
                              <w:proofErr w:type="gramStart"/>
                              <w:r w:rsidRPr="008338A6">
                                <w:rPr>
                                  <w:rFonts w:ascii="Encode Sans" w:hAnsi="Encode Sans" w:cs="Times New Roman (Body CS)"/>
                                  <w:color w:val="000000" w:themeColor="text1"/>
                                  <w:sz w:val="22"/>
                                  <w:szCs w:val="22"/>
                                </w:rPr>
                                <w:t>Ingredion</w:t>
                              </w:r>
                              <w:proofErr w:type="gramEnd"/>
                              <w:r w:rsidRPr="008338A6">
                                <w:rPr>
                                  <w:rFonts w:ascii="Encode Sans" w:hAnsi="Encode Sans" w:cs="Times New Roman (Body CS)"/>
                                  <w:color w:val="000000" w:themeColor="text1"/>
                                  <w:sz w:val="22"/>
                                  <w:szCs w:val="22"/>
                                </w:rPr>
                                <w:t xml:space="preserve"> and </w:t>
                              </w:r>
                              <w:r>
                                <w:rPr>
                                  <w:rFonts w:ascii="Encode Sans" w:hAnsi="Encode Sans" w:cs="Times New Roman (Body CS)"/>
                                  <w:color w:val="000000" w:themeColor="text1"/>
                                  <w:sz w:val="22"/>
                                  <w:szCs w:val="22"/>
                                </w:rPr>
                                <w:t>her</w:t>
                              </w:r>
                              <w:r w:rsidRPr="008338A6">
                                <w:rPr>
                                  <w:rFonts w:ascii="Encode Sans" w:hAnsi="Encode Sans" w:cs="Times New Roman (Body CS)"/>
                                  <w:color w:val="000000" w:themeColor="text1"/>
                                  <w:sz w:val="22"/>
                                  <w:szCs w:val="22"/>
                                </w:rPr>
                                <w:t xml:space="preserve"> research specializes in plant protein characterization. With a strong commitment to data accuracy, </w:t>
                              </w:r>
                              <w:r>
                                <w:rPr>
                                  <w:rFonts w:ascii="Encode Sans" w:hAnsi="Encode Sans" w:cs="Times New Roman (Body CS)"/>
                                  <w:color w:val="000000" w:themeColor="text1"/>
                                  <w:sz w:val="22"/>
                                  <w:szCs w:val="22"/>
                                </w:rPr>
                                <w:t>her</w:t>
                              </w:r>
                              <w:r w:rsidRPr="008338A6">
                                <w:rPr>
                                  <w:rFonts w:ascii="Encode Sans" w:hAnsi="Encode Sans" w:cs="Times New Roman (Body CS)"/>
                                  <w:color w:val="000000" w:themeColor="text1"/>
                                  <w:sz w:val="22"/>
                                  <w:szCs w:val="22"/>
                                </w:rPr>
                                <w:t xml:space="preserve"> work is vital for understanding plant protein properties and applications. Recognizing the risks of compromised data, </w:t>
                              </w:r>
                              <w:r>
                                <w:rPr>
                                  <w:rFonts w:ascii="Encode Sans" w:hAnsi="Encode Sans" w:cs="Times New Roman (Body CS)"/>
                                  <w:color w:val="000000" w:themeColor="text1"/>
                                  <w:sz w:val="22"/>
                                  <w:szCs w:val="22"/>
                                </w:rPr>
                                <w:t xml:space="preserve">her </w:t>
                              </w:r>
                              <w:r w:rsidRPr="008338A6">
                                <w:rPr>
                                  <w:rFonts w:ascii="Encode Sans" w:hAnsi="Encode Sans" w:cs="Times New Roman (Body CS)"/>
                                  <w:color w:val="000000" w:themeColor="text1"/>
                                  <w:sz w:val="22"/>
                                  <w:szCs w:val="22"/>
                                </w:rPr>
                                <w:t>research contributes to both cyberbiosecurity and the field of sustainable food technology while merging scientific insight with data integrity for a more secure and informed future.</w:t>
                              </w:r>
                              <w:r>
                                <w:rPr>
                                  <w:rFonts w:ascii="Encode Sans" w:hAnsi="Encode Sans" w:cs="Times New Roman (Body CS)"/>
                                  <w:color w:val="000000" w:themeColor="text1"/>
                                  <w:sz w:val="22"/>
                                  <w:szCs w:val="22"/>
                                </w:rPr>
                                <w:t xml:space="preserve"> Jordan was a </w:t>
                              </w:r>
                              <w:r w:rsidRPr="008338A6">
                                <w:rPr>
                                  <w:rFonts w:ascii="Encode Sans" w:hAnsi="Encode Sans" w:cs="Times New Roman (Body CS)"/>
                                  <w:color w:val="000000" w:themeColor="text1"/>
                                  <w:sz w:val="22"/>
                                  <w:szCs w:val="22"/>
                                </w:rPr>
                                <w:t xml:space="preserve">CAIA </w:t>
                              </w:r>
                              <w:r>
                                <w:rPr>
                                  <w:rFonts w:ascii="Encode Sans" w:hAnsi="Encode Sans" w:cs="Times New Roman (Body CS)"/>
                                  <w:color w:val="000000" w:themeColor="text1"/>
                                  <w:sz w:val="22"/>
                                  <w:szCs w:val="22"/>
                                </w:rPr>
                                <w:t xml:space="preserve">Graduate Student </w:t>
                              </w:r>
                              <w:r w:rsidRPr="008338A6">
                                <w:rPr>
                                  <w:rFonts w:ascii="Encode Sans" w:hAnsi="Encode Sans" w:cs="Times New Roman (Body CS)"/>
                                  <w:color w:val="000000" w:themeColor="text1"/>
                                  <w:sz w:val="22"/>
                                  <w:szCs w:val="22"/>
                                </w:rPr>
                                <w:t>Affiliate</w:t>
                              </w:r>
                              <w:r>
                                <w:rPr>
                                  <w:rFonts w:ascii="Encode Sans" w:hAnsi="Encode Sans" w:cs="Times New Roman (Body CS)"/>
                                  <w:color w:val="000000" w:themeColor="text1"/>
                                  <w:sz w:val="22"/>
                                  <w:szCs w:val="22"/>
                                </w:rPr>
                                <w:t>.</w:t>
                              </w:r>
                            </w:p>
                            <w:p w14:paraId="57A2C749" w14:textId="77777777" w:rsidR="008338A6" w:rsidRDefault="008338A6" w:rsidP="008338A6">
                              <w:pPr>
                                <w:jc w:val="both"/>
                                <w:rPr>
                                  <w:rFonts w:ascii="Encode Sans" w:hAnsi="Encode Sans" w:cs="Times New Roman (Body CS)"/>
                                  <w:color w:val="000000" w:themeColor="text1"/>
                                  <w:sz w:val="22"/>
                                  <w:szCs w:val="22"/>
                                </w:rPr>
                              </w:pPr>
                            </w:p>
                            <w:p w14:paraId="31BCDBF7" w14:textId="5233ACF3" w:rsidR="008338A6" w:rsidRPr="008338A6" w:rsidRDefault="008338A6" w:rsidP="008338A6">
                              <w:pPr>
                                <w:jc w:val="center"/>
                                <w:rPr>
                                  <w:rFonts w:ascii="Encode Sans" w:hAnsi="Encode Sans" w:cs="Times New Roman (Body C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21C5D2BD" wp14:editId="64B01572">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D2BAB" id="_x0000_s1063" style="position:absolute;margin-left:193pt;margin-top:-39pt;width:339.15pt;height:339.15pt;z-index:252673024;mso-width-relative:margin;mso-height-relative:margin" coordsize="44227,44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">
                <v:group id="_x0000_s1064" style="position:absolute;width:44227;height:44227" coordsize="41148,411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">
                  <v:oval id="Oval 1572000337" o:spid="_x0000_s1065" style="position:absolute;width:41148;height:41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" fillcolor="#ffd966 [1943]" strokecolor="white [3212]" strokeweight="2.25pt">
                    <v:stroke joinstyle="miter"/>
                  </v:oval>
                  <v:shape id="Text Box 1589246528" o:spid="_x0000_s1066" type="#_x0000_t202" style="position:absolute;left:4646;top:1607;width:32629;height:11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" filled="f" stroked="f" strokeweight=".5pt">
                    <v:textbox>
                      <w:txbxContent>
                        <w:p w14:paraId="443D6E5C" w14:textId="77777777" w:rsidR="008338A6" w:rsidRDefault="008338A6" w:rsidP="008338A6">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30B5614A" w14:textId="26C3E538" w:rsidR="008338A6" w:rsidRPr="00FC6A48" w:rsidRDefault="008338A6" w:rsidP="008338A6">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v:textbox>
                  </v:shape>
                </v:group>
                <v:shape id="Text Box 2" o:spid="_x0000_s1067" type="#_x0000_t202" style="position:absolute;left:6281;top:12684;width:32598;height:3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" filled="f" stroked="f" strokeweight=".5pt">
                  <v:textbox>
                    <w:txbxContent>
                      <w:p w14:paraId="237ECDC1" w14:textId="77777777" w:rsidR="008338A6" w:rsidRDefault="008338A6" w:rsidP="008338A6">
                        <w:pPr>
                          <w:jc w:val="both"/>
                          <w:rPr>
                            <w:rFonts w:ascii="Encode Sans" w:hAnsi="Encode Sans" w:cs="Times New Roman (Body CS)"/>
                            <w:color w:val="000000" w:themeColor="text1"/>
                            <w:sz w:val="22"/>
                            <w:szCs w:val="22"/>
                          </w:rPr>
                        </w:pPr>
                        <w:r w:rsidRPr="008338A6">
                          <w:rPr>
                            <w:rFonts w:ascii="Encode Sans" w:hAnsi="Encode Sans" w:cs="Times New Roman (Body CS)"/>
                            <w:b/>
                            <w:bCs/>
                            <w:i/>
                            <w:iCs/>
                            <w:color w:val="000000" w:themeColor="text1"/>
                            <w:sz w:val="22"/>
                            <w:szCs w:val="22"/>
                          </w:rPr>
                          <w:t xml:space="preserve">Jordan Allen </w:t>
                        </w:r>
                        <w:r w:rsidRPr="008338A6">
                          <w:rPr>
                            <w:rFonts w:ascii="Encode Sans" w:hAnsi="Encode Sans" w:cs="Times New Roman (Body CS)"/>
                            <w:color w:val="000000" w:themeColor="text1"/>
                            <w:sz w:val="22"/>
                            <w:szCs w:val="22"/>
                          </w:rPr>
                          <w:t>is</w:t>
                        </w:r>
                        <w:r w:rsidRPr="008338A6">
                          <w:rPr>
                            <w:rFonts w:ascii="Encode Sans" w:hAnsi="Encode Sans" w:cs="Times New Roman (Body CS)"/>
                            <w:color w:val="000000" w:themeColor="text1"/>
                            <w:sz w:val="22"/>
                            <w:szCs w:val="22"/>
                          </w:rPr>
                          <w:t xml:space="preserve"> from New Jersey</w:t>
                        </w:r>
                        <w:r w:rsidRPr="008338A6">
                          <w:rPr>
                            <w:rFonts w:ascii="Encode Sans" w:hAnsi="Encode Sans" w:cs="Times New Roman (Body CS)"/>
                            <w:color w:val="000000" w:themeColor="text1"/>
                            <w:sz w:val="22"/>
                            <w:szCs w:val="22"/>
                          </w:rPr>
                          <w:t xml:space="preserve"> and</w:t>
                        </w:r>
                        <w:r w:rsidRPr="008338A6">
                          <w:rPr>
                            <w:rFonts w:ascii="Encode Sans" w:hAnsi="Encode Sans" w:cs="Times New Roman (Body CS)"/>
                            <w:color w:val="000000" w:themeColor="text1"/>
                            <w:sz w:val="22"/>
                            <w:szCs w:val="22"/>
                          </w:rPr>
                          <w:t xml:space="preserve"> hold</w:t>
                        </w:r>
                        <w:r w:rsidRPr="008338A6">
                          <w:rPr>
                            <w:rFonts w:ascii="Encode Sans" w:hAnsi="Encode Sans" w:cs="Times New Roman (Body CS)"/>
                            <w:color w:val="000000" w:themeColor="text1"/>
                            <w:sz w:val="22"/>
                            <w:szCs w:val="22"/>
                          </w:rPr>
                          <w:t>s</w:t>
                        </w:r>
                        <w:r w:rsidRPr="008338A6">
                          <w:rPr>
                            <w:rFonts w:ascii="Encode Sans" w:hAnsi="Encode Sans" w:cs="Times New Roman (Body CS)"/>
                            <w:color w:val="000000" w:themeColor="text1"/>
                            <w:sz w:val="22"/>
                            <w:szCs w:val="22"/>
                          </w:rPr>
                          <w:t xml:space="preserve"> a </w:t>
                        </w:r>
                        <w:proofErr w:type="gramStart"/>
                        <w:r w:rsidRPr="008338A6">
                          <w:rPr>
                            <w:rFonts w:ascii="Encode Sans" w:hAnsi="Encode Sans" w:cs="Times New Roman (Body CS)"/>
                            <w:color w:val="000000" w:themeColor="text1"/>
                            <w:sz w:val="22"/>
                            <w:szCs w:val="22"/>
                          </w:rPr>
                          <w:t xml:space="preserve">bachelors and </w:t>
                        </w:r>
                        <w:r w:rsidRPr="008338A6">
                          <w:rPr>
                            <w:rFonts w:ascii="Encode Sans" w:hAnsi="Encode Sans" w:cs="Times New Roman (Body CS)"/>
                            <w:color w:val="000000" w:themeColor="text1"/>
                            <w:sz w:val="22"/>
                            <w:szCs w:val="22"/>
                          </w:rPr>
                          <w:t>master’s</w:t>
                        </w:r>
                        <w:proofErr w:type="gramEnd"/>
                        <w:r w:rsidRPr="008338A6">
                          <w:rPr>
                            <w:rFonts w:ascii="Encode Sans" w:hAnsi="Encode Sans" w:cs="Times New Roman (Body CS)"/>
                            <w:color w:val="000000" w:themeColor="text1"/>
                            <w:sz w:val="22"/>
                            <w:szCs w:val="22"/>
                          </w:rPr>
                          <w:t xml:space="preserve"> degree in food science and technology</w:t>
                        </w:r>
                        <w:r w:rsidRPr="008338A6">
                          <w:rPr>
                            <w:rFonts w:ascii="Encode Sans" w:hAnsi="Encode Sans" w:cs="Times New Roman (Body CS)"/>
                            <w:color w:val="000000" w:themeColor="text1"/>
                            <w:sz w:val="22"/>
                            <w:szCs w:val="22"/>
                          </w:rPr>
                          <w:t xml:space="preserve">. </w:t>
                        </w:r>
                        <w:r>
                          <w:rPr>
                            <w:rFonts w:ascii="Encode Sans" w:hAnsi="Encode Sans" w:cs="Times New Roman (Body CS)"/>
                            <w:color w:val="000000" w:themeColor="text1"/>
                            <w:sz w:val="22"/>
                            <w:szCs w:val="22"/>
                          </w:rPr>
                          <w:t>She is</w:t>
                        </w:r>
                        <w:r w:rsidRPr="008338A6">
                          <w:rPr>
                            <w:rFonts w:ascii="Encode Sans" w:hAnsi="Encode Sans" w:cs="Times New Roman (Body CS)"/>
                            <w:color w:val="000000" w:themeColor="text1"/>
                            <w:sz w:val="22"/>
                            <w:szCs w:val="22"/>
                          </w:rPr>
                          <w:t xml:space="preserve"> currently a Senior Chemist at </w:t>
                        </w:r>
                        <w:proofErr w:type="gramStart"/>
                        <w:r w:rsidRPr="008338A6">
                          <w:rPr>
                            <w:rFonts w:ascii="Encode Sans" w:hAnsi="Encode Sans" w:cs="Times New Roman (Body CS)"/>
                            <w:color w:val="000000" w:themeColor="text1"/>
                            <w:sz w:val="22"/>
                            <w:szCs w:val="22"/>
                          </w:rPr>
                          <w:t>Ingredion</w:t>
                        </w:r>
                        <w:proofErr w:type="gramEnd"/>
                        <w:r w:rsidRPr="008338A6">
                          <w:rPr>
                            <w:rFonts w:ascii="Encode Sans" w:hAnsi="Encode Sans" w:cs="Times New Roman (Body CS)"/>
                            <w:color w:val="000000" w:themeColor="text1"/>
                            <w:sz w:val="22"/>
                            <w:szCs w:val="22"/>
                          </w:rPr>
                          <w:t xml:space="preserve"> and </w:t>
                        </w:r>
                        <w:r>
                          <w:rPr>
                            <w:rFonts w:ascii="Encode Sans" w:hAnsi="Encode Sans" w:cs="Times New Roman (Body CS)"/>
                            <w:color w:val="000000" w:themeColor="text1"/>
                            <w:sz w:val="22"/>
                            <w:szCs w:val="22"/>
                          </w:rPr>
                          <w:t>her</w:t>
                        </w:r>
                        <w:r w:rsidRPr="008338A6">
                          <w:rPr>
                            <w:rFonts w:ascii="Encode Sans" w:hAnsi="Encode Sans" w:cs="Times New Roman (Body CS)"/>
                            <w:color w:val="000000" w:themeColor="text1"/>
                            <w:sz w:val="22"/>
                            <w:szCs w:val="22"/>
                          </w:rPr>
                          <w:t xml:space="preserve"> research specializes in plant protein characterization. With a strong commitment to data accuracy, </w:t>
                        </w:r>
                        <w:r>
                          <w:rPr>
                            <w:rFonts w:ascii="Encode Sans" w:hAnsi="Encode Sans" w:cs="Times New Roman (Body CS)"/>
                            <w:color w:val="000000" w:themeColor="text1"/>
                            <w:sz w:val="22"/>
                            <w:szCs w:val="22"/>
                          </w:rPr>
                          <w:t>her</w:t>
                        </w:r>
                        <w:r w:rsidRPr="008338A6">
                          <w:rPr>
                            <w:rFonts w:ascii="Encode Sans" w:hAnsi="Encode Sans" w:cs="Times New Roman (Body CS)"/>
                            <w:color w:val="000000" w:themeColor="text1"/>
                            <w:sz w:val="22"/>
                            <w:szCs w:val="22"/>
                          </w:rPr>
                          <w:t xml:space="preserve"> work is vital for understanding plant protein properties and applications. Recognizing the risks of compromised data, </w:t>
                        </w:r>
                        <w:r>
                          <w:rPr>
                            <w:rFonts w:ascii="Encode Sans" w:hAnsi="Encode Sans" w:cs="Times New Roman (Body CS)"/>
                            <w:color w:val="000000" w:themeColor="text1"/>
                            <w:sz w:val="22"/>
                            <w:szCs w:val="22"/>
                          </w:rPr>
                          <w:t xml:space="preserve">her </w:t>
                        </w:r>
                        <w:r w:rsidRPr="008338A6">
                          <w:rPr>
                            <w:rFonts w:ascii="Encode Sans" w:hAnsi="Encode Sans" w:cs="Times New Roman (Body CS)"/>
                            <w:color w:val="000000" w:themeColor="text1"/>
                            <w:sz w:val="22"/>
                            <w:szCs w:val="22"/>
                          </w:rPr>
                          <w:t>research contributes to both cyberbiosecurity and the field of sustainable food technology while merging scientific insight with data integrity for a more secure and informed future.</w:t>
                        </w:r>
                        <w:r>
                          <w:rPr>
                            <w:rFonts w:ascii="Encode Sans" w:hAnsi="Encode Sans" w:cs="Times New Roman (Body CS)"/>
                            <w:color w:val="000000" w:themeColor="text1"/>
                            <w:sz w:val="22"/>
                            <w:szCs w:val="22"/>
                          </w:rPr>
                          <w:t xml:space="preserve"> Jordan was a </w:t>
                        </w:r>
                        <w:r w:rsidRPr="008338A6">
                          <w:rPr>
                            <w:rFonts w:ascii="Encode Sans" w:hAnsi="Encode Sans" w:cs="Times New Roman (Body CS)"/>
                            <w:color w:val="000000" w:themeColor="text1"/>
                            <w:sz w:val="22"/>
                            <w:szCs w:val="22"/>
                          </w:rPr>
                          <w:t xml:space="preserve">CAIA </w:t>
                        </w:r>
                        <w:r>
                          <w:rPr>
                            <w:rFonts w:ascii="Encode Sans" w:hAnsi="Encode Sans" w:cs="Times New Roman (Body CS)"/>
                            <w:color w:val="000000" w:themeColor="text1"/>
                            <w:sz w:val="22"/>
                            <w:szCs w:val="22"/>
                          </w:rPr>
                          <w:t xml:space="preserve">Graduate Student </w:t>
                        </w:r>
                        <w:r w:rsidRPr="008338A6">
                          <w:rPr>
                            <w:rFonts w:ascii="Encode Sans" w:hAnsi="Encode Sans" w:cs="Times New Roman (Body CS)"/>
                            <w:color w:val="000000" w:themeColor="text1"/>
                            <w:sz w:val="22"/>
                            <w:szCs w:val="22"/>
                          </w:rPr>
                          <w:t>Affiliate</w:t>
                        </w:r>
                        <w:r>
                          <w:rPr>
                            <w:rFonts w:ascii="Encode Sans" w:hAnsi="Encode Sans" w:cs="Times New Roman (Body CS)"/>
                            <w:color w:val="000000" w:themeColor="text1"/>
                            <w:sz w:val="22"/>
                            <w:szCs w:val="22"/>
                          </w:rPr>
                          <w:t>.</w:t>
                        </w:r>
                      </w:p>
                      <w:p w14:paraId="57A2C749" w14:textId="77777777" w:rsidR="008338A6" w:rsidRDefault="008338A6" w:rsidP="008338A6">
                        <w:pPr>
                          <w:jc w:val="both"/>
                          <w:rPr>
                            <w:rFonts w:ascii="Encode Sans" w:hAnsi="Encode Sans" w:cs="Times New Roman (Body CS)"/>
                            <w:color w:val="000000" w:themeColor="text1"/>
                            <w:sz w:val="22"/>
                            <w:szCs w:val="22"/>
                          </w:rPr>
                        </w:pPr>
                      </w:p>
                      <w:p w14:paraId="31BCDBF7" w14:textId="5233ACF3" w:rsidR="008338A6" w:rsidRPr="008338A6" w:rsidRDefault="008338A6" w:rsidP="008338A6">
                        <w:pPr>
                          <w:jc w:val="center"/>
                          <w:rPr>
                            <w:rFonts w:ascii="Encode Sans" w:hAnsi="Encode Sans" w:cs="Times New Roman (Body C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21C5D2BD" wp14:editId="64B01572">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txbxContent>
                  </v:textbox>
                </v:shape>
              </v:group>
            </w:pict>
          </mc:Fallback>
        </mc:AlternateContent>
      </w:r>
      <w:r w:rsidR="00AE4EA3">
        <w:rPr>
          <w:noProof/>
        </w:rPr>
        <mc:AlternateContent>
          <mc:Choice Requires="wpg">
            <w:drawing>
              <wp:anchor distT="0" distB="0" distL="114300" distR="114300" simplePos="0" relativeHeight="252361728" behindDoc="0" locked="0" layoutInCell="1" allowOverlap="1" wp14:anchorId="319015DC" wp14:editId="414C3534">
                <wp:simplePos x="0" y="0"/>
                <wp:positionH relativeFrom="column">
                  <wp:posOffset>-721360</wp:posOffset>
                </wp:positionH>
                <wp:positionV relativeFrom="paragraph">
                  <wp:posOffset>-751840</wp:posOffset>
                </wp:positionV>
                <wp:extent cx="3098800" cy="5742940"/>
                <wp:effectExtent l="0" t="0" r="0" b="0"/>
                <wp:wrapNone/>
                <wp:docPr id="7" name="Group 7"/>
                <wp:cNvGraphicFramePr/>
                <a:graphic xmlns:a="http://schemas.openxmlformats.org/drawingml/2006/main">
                  <a:graphicData uri="http://schemas.microsoft.com/office/word/2010/wordprocessingGroup">
                    <wpg:wgp>
                      <wpg:cNvGrpSpPr/>
                      <wpg:grpSpPr>
                        <a:xfrm>
                          <a:off x="0" y="0"/>
                          <a:ext cx="3098800" cy="5742940"/>
                          <a:chOff x="0" y="0"/>
                          <a:chExt cx="3488690" cy="3901440"/>
                        </a:xfrm>
                      </wpg:grpSpPr>
                      <wps:wsp>
                        <wps:cNvPr id="4" name="Rounded Rectangle 4"/>
                        <wps:cNvSpPr/>
                        <wps:spPr>
                          <a:xfrm>
                            <a:off x="101600" y="121920"/>
                            <a:ext cx="3387090" cy="3779520"/>
                          </a:xfrm>
                          <a:prstGeom prst="roundRect">
                            <a:avLst>
                              <a:gd name="adj" fmla="val 7011"/>
                            </a:avLst>
                          </a:prstGeom>
                          <a:solidFill>
                            <a:srgbClr val="5A684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FC7BF" w14:textId="77777777" w:rsidR="00CF70C1" w:rsidRPr="00675AB0" w:rsidRDefault="00CF70C1" w:rsidP="0086527B">
                              <w:pPr>
                                <w:pStyle w:val="Heading2"/>
                                <w:spacing w:line="276" w:lineRule="auto"/>
                                <w:jc w:val="both"/>
                                <w:rPr>
                                  <w:rFonts w:ascii="Encode Sans" w:eastAsia="Times New Roman" w:hAnsi="Encode Sans"/>
                                  <w:b w:val="0"/>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192"/>
                        <wps:cNvSpPr/>
                        <wps:spPr>
                          <a:xfrm>
                            <a:off x="0" y="0"/>
                            <a:ext cx="3387090" cy="3779520"/>
                          </a:xfrm>
                          <a:prstGeom prst="roundRect">
                            <a:avLst>
                              <a:gd name="adj" fmla="val 7011"/>
                            </a:avLst>
                          </a:prstGeom>
                          <a:solidFill>
                            <a:srgbClr val="CFE1B6"/>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04CE0" w14:textId="77777777" w:rsidR="0086527B" w:rsidRDefault="0086527B" w:rsidP="00CB1E00">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0FF1F53C" w14:textId="37FD3518" w:rsidR="00CB1E00"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Artificial Intelligence Specialist</w:t>
                              </w:r>
                            </w:p>
                            <w:p w14:paraId="14682E43" w14:textId="20D2A155"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Data Scientist</w:t>
                              </w:r>
                            </w:p>
                            <w:p w14:paraId="0C9C7787" w14:textId="7FAE7B0F"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Software Developer</w:t>
                              </w:r>
                            </w:p>
                            <w:p w14:paraId="09E58243" w14:textId="578E5BB0"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Engineer</w:t>
                              </w:r>
                            </w:p>
                            <w:p w14:paraId="17F8F321" w14:textId="66122D88"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Robotics</w:t>
                              </w:r>
                            </w:p>
                            <w:p w14:paraId="0C6DECC1" w14:textId="50A415E1"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Consultant</w:t>
                              </w:r>
                            </w:p>
                            <w:p w14:paraId="4783BA74" w14:textId="41749115"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Operations Manager</w:t>
                              </w:r>
                            </w:p>
                            <w:p w14:paraId="70F9B92C" w14:textId="48CF80FA" w:rsidR="006E54DC"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Support Analysist</w:t>
                              </w:r>
                            </w:p>
                            <w:p w14:paraId="54B1079D" w14:textId="77777777" w:rsidR="00AE4EA3" w:rsidRDefault="00AE4EA3" w:rsidP="00AE4EA3">
                              <w:pPr>
                                <w:spacing w:line="276" w:lineRule="auto"/>
                                <w:jc w:val="center"/>
                                <w:rPr>
                                  <w:color w:val="000000" w:themeColor="text1"/>
                                </w:rPr>
                              </w:pPr>
                            </w:p>
                            <w:p w14:paraId="27AA5EC0" w14:textId="7C6BF55E" w:rsidR="00AE4EA3" w:rsidRPr="00AE4EA3" w:rsidRDefault="00AE4EA3" w:rsidP="00AE4EA3">
                              <w:pPr>
                                <w:spacing w:line="276" w:lineRule="auto"/>
                                <w:jc w:val="center"/>
                                <w:rPr>
                                  <w:color w:val="000000" w:themeColor="text1"/>
                                </w:rPr>
                              </w:pPr>
                              <w:r w:rsidRPr="00AE4EA3">
                                <w:rPr>
                                  <w:color w:val="000000" w:themeColor="text1"/>
                                </w:rPr>
                                <w:t xml:space="preserve">Did you know? The College of Agriculture and Life Sciences at Virginia Tech has nearly 70 program options! Find your career connections at </w:t>
                              </w:r>
                              <w:hyperlink r:id="rId20" w:history="1">
                                <w:r w:rsidRPr="00AE4EA3">
                                  <w:rPr>
                                    <w:rStyle w:val="Hyperlink"/>
                                    <w:color w:val="000000" w:themeColor="text1"/>
                                  </w:rPr>
                                  <w:t>cals.vt.edu</w:t>
                                </w:r>
                              </w:hyperlink>
                              <w:r w:rsidRPr="00AE4EA3">
                                <w:rPr>
                                  <w:color w:val="000000" w:themeColor="text1"/>
                                </w:rPr>
                                <w:t xml:space="preserve"> or email </w:t>
                              </w:r>
                              <w:hyperlink r:id="rId21" w:history="1">
                                <w:r w:rsidRPr="00AE4EA3">
                                  <w:rPr>
                                    <w:rStyle w:val="Hyperlink"/>
                                    <w:color w:val="000000" w:themeColor="text1"/>
                                  </w:rPr>
                                  <w:t>applytoCALS@vt.edu</w:t>
                                </w:r>
                              </w:hyperlink>
                            </w:p>
                            <w:p w14:paraId="4E01BACC" w14:textId="77777777" w:rsidR="00AE4EA3" w:rsidRDefault="00AE4EA3" w:rsidP="00AE4EA3">
                              <w:pPr>
                                <w:spacing w:line="276" w:lineRule="auto"/>
                                <w:jc w:val="center"/>
                              </w:pPr>
                            </w:p>
                            <w:p w14:paraId="33681627" w14:textId="77777777" w:rsidR="00AE4EA3" w:rsidRPr="00CB1E00" w:rsidRDefault="00AE4EA3" w:rsidP="00AE4EA3">
                              <w:pPr>
                                <w:spacing w:line="276" w:lineRule="auto"/>
                                <w:jc w:val="center"/>
                              </w:pPr>
                              <w:r>
                                <w:rPr>
                                  <w:noProof/>
                                  <w14:ligatures w14:val="standardContextual"/>
                                </w:rPr>
                                <w:drawing>
                                  <wp:inline distT="0" distB="0" distL="0" distR="0" wp14:anchorId="3B269B2D" wp14:editId="531BF25A">
                                    <wp:extent cx="1695126" cy="800100"/>
                                    <wp:effectExtent l="0" t="0" r="0" b="0"/>
                                    <wp:docPr id="1552144229" name="Picture 1552144229"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78607661" w14:textId="77777777" w:rsidR="00AE4EA3" w:rsidRPr="00AE4EA3" w:rsidRDefault="00AE4EA3" w:rsidP="00AE4EA3">
                              <w:pPr>
                                <w:spacing w:before="240"/>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9015DC" id="Group 7" o:spid="_x0000_s1068" style="position:absolute;margin-left:-56.8pt;margin-top:-59.2pt;width:244pt;height:452.2pt;z-index:252361728;mso-width-relative:margin;mso-height-relative:margin" coordsize="34886,39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">
                <v:roundrect id="Rounded Rectangle 4" o:spid="_x0000_s1069" style="position:absolute;left:1016;top:1219;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" fillcolor="#5a6845" stroked="f" strokeweight="2.25pt">
                  <v:stroke joinstyle="miter"/>
                  <v:textbox>
                    <w:txbxContent>
                      <w:p w14:paraId="0C7FC7BF" w14:textId="77777777" w:rsidR="00CF70C1" w:rsidRPr="00675AB0" w:rsidRDefault="00CF70C1" w:rsidP="0086527B">
                        <w:pPr>
                          <w:pStyle w:val="Heading2"/>
                          <w:spacing w:line="276" w:lineRule="auto"/>
                          <w:jc w:val="both"/>
                          <w:rPr>
                            <w:rFonts w:ascii="Encode Sans" w:eastAsia="Times New Roman" w:hAnsi="Encode Sans"/>
                            <w:b w:val="0"/>
                            <w:bCs/>
                            <w:sz w:val="22"/>
                            <w:szCs w:val="22"/>
                          </w:rPr>
                        </w:pPr>
                      </w:p>
                    </w:txbxContent>
                  </v:textbox>
                </v:roundrect>
                <v:roundrect id="Rounded Rectangle 192" o:spid="_x0000_s1070" style="position:absolute;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" fillcolor="#cfe1b6" stroked="f" strokeweight="2.25pt">
                  <v:stroke joinstyle="miter"/>
                  <v:textbox>
                    <w:txbxContent>
                      <w:p w14:paraId="38E04CE0" w14:textId="77777777" w:rsidR="0086527B" w:rsidRDefault="0086527B" w:rsidP="00CB1E00">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0FF1F53C" w14:textId="37FD3518" w:rsidR="00CB1E00"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Artificial Intelligence Specialist</w:t>
                        </w:r>
                      </w:p>
                      <w:p w14:paraId="14682E43" w14:textId="20D2A155"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Data Scientist</w:t>
                        </w:r>
                      </w:p>
                      <w:p w14:paraId="0C9C7787" w14:textId="7FAE7B0F"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Software Developer</w:t>
                        </w:r>
                      </w:p>
                      <w:p w14:paraId="09E58243" w14:textId="578E5BB0"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Engineer</w:t>
                        </w:r>
                      </w:p>
                      <w:p w14:paraId="17F8F321" w14:textId="66122D88"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Robotics</w:t>
                        </w:r>
                      </w:p>
                      <w:p w14:paraId="0C6DECC1" w14:textId="50A415E1"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Consultant</w:t>
                        </w:r>
                      </w:p>
                      <w:p w14:paraId="4783BA74" w14:textId="41749115" w:rsidR="006E54DC" w:rsidRPr="00AE4EA3"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Operations Manager</w:t>
                        </w:r>
                      </w:p>
                      <w:p w14:paraId="70F9B92C" w14:textId="48CF80FA" w:rsidR="006E54DC" w:rsidRDefault="006E54DC" w:rsidP="00AE4EA3">
                        <w:pPr>
                          <w:spacing w:before="120"/>
                          <w:jc w:val="center"/>
                          <w:rPr>
                            <w:rFonts w:cstheme="minorHAnsi"/>
                            <w:color w:val="000000" w:themeColor="text1"/>
                            <w:sz w:val="28"/>
                            <w:szCs w:val="28"/>
                          </w:rPr>
                        </w:pPr>
                        <w:r w:rsidRPr="00AE4EA3">
                          <w:rPr>
                            <w:rFonts w:cstheme="minorHAnsi"/>
                            <w:color w:val="000000" w:themeColor="text1"/>
                            <w:sz w:val="28"/>
                            <w:szCs w:val="28"/>
                          </w:rPr>
                          <w:t>Support Analysist</w:t>
                        </w:r>
                      </w:p>
                      <w:p w14:paraId="54B1079D" w14:textId="77777777" w:rsidR="00AE4EA3" w:rsidRDefault="00AE4EA3" w:rsidP="00AE4EA3">
                        <w:pPr>
                          <w:spacing w:line="276" w:lineRule="auto"/>
                          <w:jc w:val="center"/>
                          <w:rPr>
                            <w:color w:val="000000" w:themeColor="text1"/>
                          </w:rPr>
                        </w:pPr>
                      </w:p>
                      <w:p w14:paraId="27AA5EC0" w14:textId="7C6BF55E" w:rsidR="00AE4EA3" w:rsidRPr="00AE4EA3" w:rsidRDefault="00AE4EA3" w:rsidP="00AE4EA3">
                        <w:pPr>
                          <w:spacing w:line="276" w:lineRule="auto"/>
                          <w:jc w:val="center"/>
                          <w:rPr>
                            <w:color w:val="000000" w:themeColor="text1"/>
                          </w:rPr>
                        </w:pPr>
                        <w:r w:rsidRPr="00AE4EA3">
                          <w:rPr>
                            <w:color w:val="000000" w:themeColor="text1"/>
                          </w:rPr>
                          <w:t xml:space="preserve">Did you know? The College of Agriculture and Life Sciences at Virginia Tech has nearly 70 program options! Find your career connections at </w:t>
                        </w:r>
                        <w:hyperlink r:id="rId23" w:history="1">
                          <w:r w:rsidRPr="00AE4EA3">
                            <w:rPr>
                              <w:rStyle w:val="Hyperlink"/>
                              <w:color w:val="000000" w:themeColor="text1"/>
                            </w:rPr>
                            <w:t>cals.vt.edu</w:t>
                          </w:r>
                        </w:hyperlink>
                        <w:r w:rsidRPr="00AE4EA3">
                          <w:rPr>
                            <w:color w:val="000000" w:themeColor="text1"/>
                          </w:rPr>
                          <w:t xml:space="preserve"> or email </w:t>
                        </w:r>
                        <w:hyperlink r:id="rId24" w:history="1">
                          <w:r w:rsidRPr="00AE4EA3">
                            <w:rPr>
                              <w:rStyle w:val="Hyperlink"/>
                              <w:color w:val="000000" w:themeColor="text1"/>
                            </w:rPr>
                            <w:t>applytoCALS@vt.edu</w:t>
                          </w:r>
                        </w:hyperlink>
                      </w:p>
                      <w:p w14:paraId="4E01BACC" w14:textId="77777777" w:rsidR="00AE4EA3" w:rsidRDefault="00AE4EA3" w:rsidP="00AE4EA3">
                        <w:pPr>
                          <w:spacing w:line="276" w:lineRule="auto"/>
                          <w:jc w:val="center"/>
                        </w:pPr>
                      </w:p>
                      <w:p w14:paraId="33681627" w14:textId="77777777" w:rsidR="00AE4EA3" w:rsidRPr="00CB1E00" w:rsidRDefault="00AE4EA3" w:rsidP="00AE4EA3">
                        <w:pPr>
                          <w:spacing w:line="276" w:lineRule="auto"/>
                          <w:jc w:val="center"/>
                        </w:pPr>
                        <w:r>
                          <w:rPr>
                            <w:noProof/>
                            <w14:ligatures w14:val="standardContextual"/>
                          </w:rPr>
                          <w:drawing>
                            <wp:inline distT="0" distB="0" distL="0" distR="0" wp14:anchorId="3B269B2D" wp14:editId="531BF25A">
                              <wp:extent cx="1695126" cy="800100"/>
                              <wp:effectExtent l="0" t="0" r="0" b="0"/>
                              <wp:docPr id="1552144229" name="Picture 1552144229"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78607661" w14:textId="77777777" w:rsidR="00AE4EA3" w:rsidRPr="00AE4EA3" w:rsidRDefault="00AE4EA3" w:rsidP="00AE4EA3">
                        <w:pPr>
                          <w:spacing w:before="240"/>
                          <w:jc w:val="center"/>
                          <w:rPr>
                            <w:rFonts w:cstheme="minorHAnsi"/>
                            <w:color w:val="000000" w:themeColor="text1"/>
                            <w:sz w:val="28"/>
                            <w:szCs w:val="28"/>
                          </w:rPr>
                        </w:pPr>
                      </w:p>
                    </w:txbxContent>
                  </v:textbox>
                </v:roundrect>
              </v:group>
            </w:pict>
          </mc:Fallback>
        </mc:AlternateContent>
      </w:r>
      <w:r w:rsidR="00C25E46">
        <w:rPr>
          <w:noProof/>
        </w:rPr>
        <w:drawing>
          <wp:anchor distT="0" distB="0" distL="114300" distR="114300" simplePos="0" relativeHeight="252646400" behindDoc="1" locked="0" layoutInCell="1" allowOverlap="1" wp14:anchorId="461DC1BD" wp14:editId="0F343433">
            <wp:simplePos x="0" y="0"/>
            <wp:positionH relativeFrom="column">
              <wp:posOffset>-958850</wp:posOffset>
            </wp:positionH>
            <wp:positionV relativeFrom="paragraph">
              <wp:posOffset>-1003533</wp:posOffset>
            </wp:positionV>
            <wp:extent cx="7850458" cy="10159466"/>
            <wp:effectExtent l="0" t="0" r="0" b="635"/>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01D230DD" w14:textId="3BE4D0F2" w:rsidR="00AE4EA3" w:rsidRDefault="0024205E">
      <w:r>
        <w:rPr>
          <w:noProof/>
        </w:rPr>
        <mc:AlternateContent>
          <mc:Choice Requires="wps">
            <w:drawing>
              <wp:anchor distT="0" distB="0" distL="114300" distR="114300" simplePos="0" relativeHeight="252410880" behindDoc="0" locked="0" layoutInCell="1" allowOverlap="1" wp14:anchorId="69968B58" wp14:editId="1569D200">
                <wp:simplePos x="0" y="0"/>
                <wp:positionH relativeFrom="column">
                  <wp:posOffset>-498475</wp:posOffset>
                </wp:positionH>
                <wp:positionV relativeFrom="paragraph">
                  <wp:posOffset>6471285</wp:posOffset>
                </wp:positionV>
                <wp:extent cx="6917690" cy="1562100"/>
                <wp:effectExtent l="12700" t="12700" r="16510" b="12700"/>
                <wp:wrapNone/>
                <wp:docPr id="90" name="Rounded Rectangle 90"/>
                <wp:cNvGraphicFramePr/>
                <a:graphic xmlns:a="http://schemas.openxmlformats.org/drawingml/2006/main">
                  <a:graphicData uri="http://schemas.microsoft.com/office/word/2010/wordprocessingShape">
                    <wps:wsp>
                      <wps:cNvSpPr/>
                      <wps:spPr>
                        <a:xfrm>
                          <a:off x="0" y="0"/>
                          <a:ext cx="6917690" cy="156210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1A70E" w14:textId="5D44E9DC" w:rsidR="0024205E" w:rsidRPr="0057592A" w:rsidRDefault="0024205E" w:rsidP="0024205E">
                            <w:pPr>
                              <w:pBdr>
                                <w:top w:val="nil"/>
                                <w:left w:val="nil"/>
                                <w:bottom w:val="nil"/>
                                <w:right w:val="nil"/>
                                <w:between w:val="nil"/>
                              </w:pBdr>
                              <w:spacing w:line="276" w:lineRule="auto"/>
                              <w:ind w:left="720" w:hanging="720"/>
                              <w:rPr>
                                <w:rFonts w:eastAsia="Times New Roman" w:cstheme="minorHAnsi"/>
                                <w:color w:val="FFFFFF" w:themeColor="background1"/>
                              </w:rPr>
                            </w:pPr>
                            <w:proofErr w:type="spellStart"/>
                            <w:r w:rsidRPr="0057592A">
                              <w:rPr>
                                <w:rFonts w:eastAsia="Times New Roman" w:cstheme="minorHAnsi"/>
                                <w:color w:val="FFFFFF" w:themeColor="background1"/>
                              </w:rPr>
                              <w:t>Osinga</w:t>
                            </w:r>
                            <w:proofErr w:type="spellEnd"/>
                            <w:r w:rsidRPr="0057592A">
                              <w:rPr>
                                <w:rFonts w:eastAsia="Times New Roman" w:cstheme="minorHAnsi"/>
                                <w:color w:val="FFFFFF" w:themeColor="background1"/>
                              </w:rPr>
                              <w:t xml:space="preserve">, S. A., </w:t>
                            </w:r>
                            <w:proofErr w:type="spellStart"/>
                            <w:r w:rsidRPr="0057592A">
                              <w:rPr>
                                <w:rFonts w:eastAsia="Times New Roman" w:cstheme="minorHAnsi"/>
                                <w:color w:val="FFFFFF" w:themeColor="background1"/>
                              </w:rPr>
                              <w:t>Paudel</w:t>
                            </w:r>
                            <w:proofErr w:type="spellEnd"/>
                            <w:r w:rsidRPr="0057592A">
                              <w:rPr>
                                <w:rFonts w:eastAsia="Times New Roman" w:cstheme="minorHAnsi"/>
                                <w:color w:val="FFFFFF" w:themeColor="background1"/>
                              </w:rPr>
                              <w:t xml:space="preserve">, D., </w:t>
                            </w:r>
                            <w:proofErr w:type="spellStart"/>
                            <w:r w:rsidRPr="0057592A">
                              <w:rPr>
                                <w:rFonts w:eastAsia="Times New Roman" w:cstheme="minorHAnsi"/>
                                <w:color w:val="FFFFFF" w:themeColor="background1"/>
                              </w:rPr>
                              <w:t>Mouzakitis</w:t>
                            </w:r>
                            <w:proofErr w:type="spellEnd"/>
                            <w:r w:rsidRPr="0057592A">
                              <w:rPr>
                                <w:rFonts w:eastAsia="Times New Roman" w:cstheme="minorHAnsi"/>
                                <w:color w:val="FFFFFF" w:themeColor="background1"/>
                              </w:rPr>
                              <w:t xml:space="preserve">, S. A., &amp; </w:t>
                            </w:r>
                            <w:proofErr w:type="spellStart"/>
                            <w:r w:rsidRPr="0057592A">
                              <w:rPr>
                                <w:rFonts w:eastAsia="Times New Roman" w:cstheme="minorHAnsi"/>
                                <w:color w:val="FFFFFF" w:themeColor="background1"/>
                              </w:rPr>
                              <w:t>Athanasiadis</w:t>
                            </w:r>
                            <w:proofErr w:type="spellEnd"/>
                            <w:r w:rsidRPr="0057592A">
                              <w:rPr>
                                <w:rFonts w:eastAsia="Times New Roman" w:cstheme="minorHAnsi"/>
                                <w:color w:val="FFFFFF" w:themeColor="background1"/>
                              </w:rPr>
                              <w:t xml:space="preserve">, I. N. (2022). Big data in agriculture: Between opportunity and solution. </w:t>
                            </w:r>
                            <w:r w:rsidRPr="0057592A">
                              <w:rPr>
                                <w:rFonts w:eastAsia="Times New Roman" w:cstheme="minorHAnsi"/>
                                <w:i/>
                                <w:iCs/>
                                <w:color w:val="FFFFFF" w:themeColor="background1"/>
                              </w:rPr>
                              <w:t>Agricultural Systems, 195</w:t>
                            </w:r>
                            <w:r w:rsidRPr="0057592A">
                              <w:rPr>
                                <w:rFonts w:eastAsia="Times New Roman" w:cstheme="minorHAnsi"/>
                                <w:color w:val="FFFFFF" w:themeColor="background1"/>
                              </w:rPr>
                              <w:t>, 103298. https://doi.org/10.1016/j.agsy.2021.103298.</w:t>
                            </w:r>
                          </w:p>
                          <w:p w14:paraId="28381745" w14:textId="37CC7EEE" w:rsidR="0024205E" w:rsidRPr="0057592A" w:rsidRDefault="0024205E" w:rsidP="0024205E">
                            <w:pPr>
                              <w:pBdr>
                                <w:top w:val="nil"/>
                                <w:left w:val="nil"/>
                                <w:bottom w:val="nil"/>
                                <w:right w:val="nil"/>
                                <w:between w:val="nil"/>
                              </w:pBdr>
                              <w:spacing w:line="276" w:lineRule="auto"/>
                              <w:ind w:left="720" w:hanging="720"/>
                              <w:rPr>
                                <w:rFonts w:eastAsia="Times New Roman" w:cstheme="minorHAnsi"/>
                                <w:color w:val="FFFFFF" w:themeColor="background1"/>
                              </w:rPr>
                            </w:pPr>
                            <w:r w:rsidRPr="0057592A">
                              <w:rPr>
                                <w:rFonts w:eastAsia="Times New Roman" w:cstheme="minorHAnsi"/>
                                <w:color w:val="FFFFFF" w:themeColor="background1"/>
                              </w:rPr>
                              <w:t>University of Wisconsin. (2021, May 18). What Is Big Data? University of Wisconsin Data Science Degree. https://datasciencedegree.wisconsin.edu/data-science/what-is-big-data/</w:t>
                            </w:r>
                          </w:p>
                          <w:p w14:paraId="0AE1829E" w14:textId="77777777" w:rsidR="0024205E" w:rsidRPr="00211E00" w:rsidRDefault="0024205E" w:rsidP="0024205E">
                            <w:pPr>
                              <w:pBdr>
                                <w:top w:val="nil"/>
                                <w:left w:val="nil"/>
                                <w:bottom w:val="nil"/>
                                <w:right w:val="nil"/>
                                <w:between w:val="nil"/>
                              </w:pBdr>
                              <w:spacing w:line="276" w:lineRule="auto"/>
                              <w:ind w:left="720" w:hanging="720"/>
                              <w:rPr>
                                <w:rFonts w:eastAsia="Times New Roman" w:cstheme="minorHAnsi"/>
                                <w:color w:val="FFFFFF" w:themeColor="background1"/>
                              </w:rPr>
                            </w:pPr>
                            <w:r w:rsidRPr="0057592A">
                              <w:rPr>
                                <w:rFonts w:eastAsia="Times New Roman" w:cstheme="minorHAnsi"/>
                                <w:color w:val="FFFFFF" w:themeColor="background1"/>
                              </w:rPr>
                              <w:t>U.S. General Services Administration. (2022). Agriculture</w:t>
                            </w:r>
                            <w:r w:rsidRPr="00211E00">
                              <w:rPr>
                                <w:rFonts w:eastAsia="Times New Roman" w:cstheme="minorHAnsi"/>
                                <w:color w:val="FFFFFF" w:themeColor="background1"/>
                              </w:rPr>
                              <w:t xml:space="preserve">. Gov. Data.Gov. </w:t>
                            </w:r>
                            <w:hyperlink r:id="rId26" w:history="1">
                              <w:r w:rsidRPr="00211E00">
                                <w:rPr>
                                  <w:rStyle w:val="Hyperlink"/>
                                  <w:rFonts w:eastAsia="Times New Roman" w:cstheme="minorHAnsi"/>
                                  <w:color w:val="FFFFFF" w:themeColor="background1"/>
                                </w:rPr>
                                <w:t>https://www.data.gov/food/</w:t>
                              </w:r>
                            </w:hyperlink>
                            <w:r w:rsidRPr="00211E00">
                              <w:rPr>
                                <w:rFonts w:eastAsia="Times New Roman" w:cstheme="minorHAnsi"/>
                                <w:color w:val="FFFFFF" w:themeColor="background1"/>
                              </w:rPr>
                              <w:t xml:space="preserve"> </w:t>
                            </w:r>
                          </w:p>
                          <w:p w14:paraId="0674B7B1" w14:textId="1DEA20C3" w:rsidR="00782941" w:rsidRPr="00211E00" w:rsidRDefault="00782941" w:rsidP="00831B54">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68B58" id="Rounded Rectangle 90" o:spid="_x0000_s1071" style="position:absolute;margin-left:-39.25pt;margin-top:509.55pt;width:544.7pt;height:123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" fillcolor="#e3a2b3" strokecolor="white [3212]" strokeweight="2.25pt">
                <v:stroke joinstyle="miter"/>
                <v:textbox>
                  <w:txbxContent>
                    <w:p w14:paraId="39F1A70E" w14:textId="5D44E9DC" w:rsidR="0024205E" w:rsidRPr="0057592A" w:rsidRDefault="0024205E" w:rsidP="0024205E">
                      <w:pPr>
                        <w:pBdr>
                          <w:top w:val="nil"/>
                          <w:left w:val="nil"/>
                          <w:bottom w:val="nil"/>
                          <w:right w:val="nil"/>
                          <w:between w:val="nil"/>
                        </w:pBdr>
                        <w:spacing w:line="276" w:lineRule="auto"/>
                        <w:ind w:left="720" w:hanging="720"/>
                        <w:rPr>
                          <w:rFonts w:eastAsia="Times New Roman" w:cstheme="minorHAnsi"/>
                          <w:color w:val="FFFFFF" w:themeColor="background1"/>
                        </w:rPr>
                      </w:pPr>
                      <w:proofErr w:type="spellStart"/>
                      <w:r w:rsidRPr="0057592A">
                        <w:rPr>
                          <w:rFonts w:eastAsia="Times New Roman" w:cstheme="minorHAnsi"/>
                          <w:color w:val="FFFFFF" w:themeColor="background1"/>
                        </w:rPr>
                        <w:t>Osinga</w:t>
                      </w:r>
                      <w:proofErr w:type="spellEnd"/>
                      <w:r w:rsidRPr="0057592A">
                        <w:rPr>
                          <w:rFonts w:eastAsia="Times New Roman" w:cstheme="minorHAnsi"/>
                          <w:color w:val="FFFFFF" w:themeColor="background1"/>
                        </w:rPr>
                        <w:t xml:space="preserve">, S. A., </w:t>
                      </w:r>
                      <w:proofErr w:type="spellStart"/>
                      <w:r w:rsidRPr="0057592A">
                        <w:rPr>
                          <w:rFonts w:eastAsia="Times New Roman" w:cstheme="minorHAnsi"/>
                          <w:color w:val="FFFFFF" w:themeColor="background1"/>
                        </w:rPr>
                        <w:t>Paudel</w:t>
                      </w:r>
                      <w:proofErr w:type="spellEnd"/>
                      <w:r w:rsidRPr="0057592A">
                        <w:rPr>
                          <w:rFonts w:eastAsia="Times New Roman" w:cstheme="minorHAnsi"/>
                          <w:color w:val="FFFFFF" w:themeColor="background1"/>
                        </w:rPr>
                        <w:t xml:space="preserve">, D., </w:t>
                      </w:r>
                      <w:proofErr w:type="spellStart"/>
                      <w:r w:rsidRPr="0057592A">
                        <w:rPr>
                          <w:rFonts w:eastAsia="Times New Roman" w:cstheme="minorHAnsi"/>
                          <w:color w:val="FFFFFF" w:themeColor="background1"/>
                        </w:rPr>
                        <w:t>Mouzakitis</w:t>
                      </w:r>
                      <w:proofErr w:type="spellEnd"/>
                      <w:r w:rsidRPr="0057592A">
                        <w:rPr>
                          <w:rFonts w:eastAsia="Times New Roman" w:cstheme="minorHAnsi"/>
                          <w:color w:val="FFFFFF" w:themeColor="background1"/>
                        </w:rPr>
                        <w:t xml:space="preserve">, S. A., &amp; </w:t>
                      </w:r>
                      <w:proofErr w:type="spellStart"/>
                      <w:r w:rsidRPr="0057592A">
                        <w:rPr>
                          <w:rFonts w:eastAsia="Times New Roman" w:cstheme="minorHAnsi"/>
                          <w:color w:val="FFFFFF" w:themeColor="background1"/>
                        </w:rPr>
                        <w:t>Athanasiadis</w:t>
                      </w:r>
                      <w:proofErr w:type="spellEnd"/>
                      <w:r w:rsidRPr="0057592A">
                        <w:rPr>
                          <w:rFonts w:eastAsia="Times New Roman" w:cstheme="minorHAnsi"/>
                          <w:color w:val="FFFFFF" w:themeColor="background1"/>
                        </w:rPr>
                        <w:t xml:space="preserve">, I. N. (2022). Big data in agriculture: Between opportunity and solution. </w:t>
                      </w:r>
                      <w:r w:rsidRPr="0057592A">
                        <w:rPr>
                          <w:rFonts w:eastAsia="Times New Roman" w:cstheme="minorHAnsi"/>
                          <w:i/>
                          <w:iCs/>
                          <w:color w:val="FFFFFF" w:themeColor="background1"/>
                        </w:rPr>
                        <w:t>Agricultural Systems, 195</w:t>
                      </w:r>
                      <w:r w:rsidRPr="0057592A">
                        <w:rPr>
                          <w:rFonts w:eastAsia="Times New Roman" w:cstheme="minorHAnsi"/>
                          <w:color w:val="FFFFFF" w:themeColor="background1"/>
                        </w:rPr>
                        <w:t>, 103298. https://doi.org/10.1016/j.agsy.2021.103298.</w:t>
                      </w:r>
                    </w:p>
                    <w:p w14:paraId="28381745" w14:textId="37CC7EEE" w:rsidR="0024205E" w:rsidRPr="0057592A" w:rsidRDefault="0024205E" w:rsidP="0024205E">
                      <w:pPr>
                        <w:pBdr>
                          <w:top w:val="nil"/>
                          <w:left w:val="nil"/>
                          <w:bottom w:val="nil"/>
                          <w:right w:val="nil"/>
                          <w:between w:val="nil"/>
                        </w:pBdr>
                        <w:spacing w:line="276" w:lineRule="auto"/>
                        <w:ind w:left="720" w:hanging="720"/>
                        <w:rPr>
                          <w:rFonts w:eastAsia="Times New Roman" w:cstheme="minorHAnsi"/>
                          <w:color w:val="FFFFFF" w:themeColor="background1"/>
                        </w:rPr>
                      </w:pPr>
                      <w:r w:rsidRPr="0057592A">
                        <w:rPr>
                          <w:rFonts w:eastAsia="Times New Roman" w:cstheme="minorHAnsi"/>
                          <w:color w:val="FFFFFF" w:themeColor="background1"/>
                        </w:rPr>
                        <w:t>University of Wisconsin. (2021, May 18). What Is Big Data? University of Wisconsin Data Science Degree. https://datasciencedegree.wisconsin.edu/data-science/what-is-big-data/</w:t>
                      </w:r>
                    </w:p>
                    <w:p w14:paraId="0AE1829E" w14:textId="77777777" w:rsidR="0024205E" w:rsidRPr="00211E00" w:rsidRDefault="0024205E" w:rsidP="0024205E">
                      <w:pPr>
                        <w:pBdr>
                          <w:top w:val="nil"/>
                          <w:left w:val="nil"/>
                          <w:bottom w:val="nil"/>
                          <w:right w:val="nil"/>
                          <w:between w:val="nil"/>
                        </w:pBdr>
                        <w:spacing w:line="276" w:lineRule="auto"/>
                        <w:ind w:left="720" w:hanging="720"/>
                        <w:rPr>
                          <w:rFonts w:eastAsia="Times New Roman" w:cstheme="minorHAnsi"/>
                          <w:color w:val="FFFFFF" w:themeColor="background1"/>
                        </w:rPr>
                      </w:pPr>
                      <w:r w:rsidRPr="0057592A">
                        <w:rPr>
                          <w:rFonts w:eastAsia="Times New Roman" w:cstheme="minorHAnsi"/>
                          <w:color w:val="FFFFFF" w:themeColor="background1"/>
                        </w:rPr>
                        <w:t>U.S. General Services Administration. (2022). Agriculture</w:t>
                      </w:r>
                      <w:r w:rsidRPr="00211E00">
                        <w:rPr>
                          <w:rFonts w:eastAsia="Times New Roman" w:cstheme="minorHAnsi"/>
                          <w:color w:val="FFFFFF" w:themeColor="background1"/>
                        </w:rPr>
                        <w:t xml:space="preserve">. Gov. Data.Gov. </w:t>
                      </w:r>
                      <w:hyperlink r:id="rId27" w:history="1">
                        <w:r w:rsidRPr="00211E00">
                          <w:rPr>
                            <w:rStyle w:val="Hyperlink"/>
                            <w:rFonts w:eastAsia="Times New Roman" w:cstheme="minorHAnsi"/>
                            <w:color w:val="FFFFFF" w:themeColor="background1"/>
                          </w:rPr>
                          <w:t>https://www.data.gov/food/</w:t>
                        </w:r>
                      </w:hyperlink>
                      <w:r w:rsidRPr="00211E00">
                        <w:rPr>
                          <w:rFonts w:eastAsia="Times New Roman" w:cstheme="minorHAnsi"/>
                          <w:color w:val="FFFFFF" w:themeColor="background1"/>
                        </w:rPr>
                        <w:t xml:space="preserve"> </w:t>
                      </w:r>
                    </w:p>
                    <w:p w14:paraId="0674B7B1" w14:textId="1DEA20C3" w:rsidR="00782941" w:rsidRPr="00211E00" w:rsidRDefault="00782941" w:rsidP="00831B54">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p>
                  </w:txbxContent>
                </v:textbox>
              </v:roundrect>
            </w:pict>
          </mc:Fallback>
        </mc:AlternateContent>
      </w:r>
      <w:r>
        <w:rPr>
          <w:noProof/>
        </w:rPr>
        <mc:AlternateContent>
          <mc:Choice Requires="wpg">
            <w:drawing>
              <wp:anchor distT="0" distB="0" distL="114300" distR="114300" simplePos="0" relativeHeight="252409856" behindDoc="0" locked="0" layoutInCell="1" allowOverlap="1" wp14:anchorId="1691C7C8" wp14:editId="4A5DCC92">
                <wp:simplePos x="0" y="0"/>
                <wp:positionH relativeFrom="column">
                  <wp:posOffset>-497205</wp:posOffset>
                </wp:positionH>
                <wp:positionV relativeFrom="paragraph">
                  <wp:posOffset>5137785</wp:posOffset>
                </wp:positionV>
                <wp:extent cx="4965319" cy="1002030"/>
                <wp:effectExtent l="12700" t="12700" r="0" b="13970"/>
                <wp:wrapNone/>
                <wp:docPr id="25" name="Group 25"/>
                <wp:cNvGraphicFramePr/>
                <a:graphic xmlns:a="http://schemas.openxmlformats.org/drawingml/2006/main">
                  <a:graphicData uri="http://schemas.microsoft.com/office/word/2010/wordprocessingGroup">
                    <wpg:wgp>
                      <wpg:cNvGrpSpPr/>
                      <wpg:grpSpPr>
                        <a:xfrm>
                          <a:off x="0" y="0"/>
                          <a:ext cx="4965319" cy="1002030"/>
                          <a:chOff x="0" y="0"/>
                          <a:chExt cx="4965319" cy="1002030"/>
                        </a:xfrm>
                      </wpg:grpSpPr>
                      <wps:wsp>
                        <wps:cNvPr id="88" name="Rounded Rectangle 88"/>
                        <wps:cNvSpPr/>
                        <wps:spPr>
                          <a:xfrm>
                            <a:off x="0"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16484" y="109220"/>
                            <a:ext cx="4648835" cy="668020"/>
                          </a:xfrm>
                          <a:prstGeom prst="rect">
                            <a:avLst/>
                          </a:prstGeom>
                          <a:noFill/>
                          <a:ln w="6350">
                            <a:noFill/>
                          </a:ln>
                        </wps:spPr>
                        <wps:txbx>
                          <w:txbxContent>
                            <w:p w14:paraId="0DE76744"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91C7C8" id="Group 25" o:spid="_x0000_s1072" style="position:absolute;margin-left:-39.15pt;margin-top:404.55pt;width:390.95pt;height:78.9pt;z-index:252409856" coordsize="49653,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">
                <v:roundrect id="Rounded Rectangle 88" o:spid="_x0000_s1073" style="position:absolute;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" fillcolor="#e3a2b3" strokecolor="white [3212]" strokeweight="2.25pt">
                  <v:stroke joinstyle="miter"/>
                </v:roundrect>
                <v:shape id="Text Box 89" o:spid="_x0000_s1074"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" filled="f" stroked="f" strokeweight=".5pt">
                  <v:textbox>
                    <w:txbxContent>
                      <w:p w14:paraId="0DE76744"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v:textbox>
                </v:shape>
              </v:group>
            </w:pict>
          </mc:Fallback>
        </mc:AlternateContent>
      </w:r>
      <w:r w:rsidR="00D177B5">
        <w:br w:type="page"/>
      </w:r>
    </w:p>
    <w:p w14:paraId="29AC36C0" w14:textId="3093D5C4" w:rsidR="00AE4EA3" w:rsidRDefault="00211E00">
      <w:r>
        <w:rPr>
          <w:noProof/>
        </w:rPr>
        <w:lastRenderedPageBreak/>
        <mc:AlternateContent>
          <mc:Choice Requires="wpg">
            <w:drawing>
              <wp:anchor distT="0" distB="0" distL="114300" distR="114300" simplePos="0" relativeHeight="252676096" behindDoc="0" locked="0" layoutInCell="1" allowOverlap="1" wp14:anchorId="215B9070" wp14:editId="7F535988">
                <wp:simplePos x="0" y="0"/>
                <wp:positionH relativeFrom="column">
                  <wp:posOffset>-863600</wp:posOffset>
                </wp:positionH>
                <wp:positionV relativeFrom="paragraph">
                  <wp:posOffset>-182880</wp:posOffset>
                </wp:positionV>
                <wp:extent cx="5819775" cy="1002030"/>
                <wp:effectExtent l="0" t="12700" r="9525" b="13970"/>
                <wp:wrapNone/>
                <wp:docPr id="26" name="Group 26"/>
                <wp:cNvGraphicFramePr/>
                <a:graphic xmlns:a="http://schemas.openxmlformats.org/drawingml/2006/main">
                  <a:graphicData uri="http://schemas.microsoft.com/office/word/2010/wordprocessingGroup">
                    <wpg:wgp>
                      <wpg:cNvGrpSpPr/>
                      <wpg:grpSpPr>
                        <a:xfrm>
                          <a:off x="0" y="0"/>
                          <a:ext cx="5819775" cy="1002030"/>
                          <a:chOff x="0" y="0"/>
                          <a:chExt cx="4913884" cy="1002030"/>
                        </a:xfrm>
                      </wpg:grpSpPr>
                      <wps:wsp>
                        <wps:cNvPr id="85" name="Rounded Rectangle 85"/>
                        <wps:cNvSpPr/>
                        <wps:spPr>
                          <a:xfrm>
                            <a:off x="341884"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109220"/>
                            <a:ext cx="4648835" cy="668020"/>
                          </a:xfrm>
                          <a:prstGeom prst="rect">
                            <a:avLst/>
                          </a:prstGeom>
                          <a:noFill/>
                          <a:ln w="6350">
                            <a:noFill/>
                          </a:ln>
                        </wps:spPr>
                        <wps:txbx>
                          <w:txbxContent>
                            <w:p w14:paraId="54D1763D" w14:textId="77777777" w:rsidR="0024205E" w:rsidRPr="00222A14" w:rsidRDefault="0024205E" w:rsidP="0024205E">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15B9070" id="Group 26" o:spid="_x0000_s1075" style="position:absolute;margin-left:-68pt;margin-top:-14.4pt;width:458.25pt;height:78.9pt;z-index:252676096;mso-width-relative:margin" coordsize="49138,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">
                <v:roundrect id="Rounded Rectangle 85" o:spid="_x0000_s1076" style="position:absolute;left:3418;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" fillcolor="#e3a2b3" strokecolor="white [3212]" strokeweight="2.25pt">
                  <v:stroke joinstyle="miter"/>
                </v:roundrect>
                <v:shape id="Text Box 86" o:spid="_x0000_s1077" type="#_x0000_t202" style="position:absolute;top:1092;width:46488;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" filled="f" stroked="f" strokeweight=".5pt">
                  <v:textbox>
                    <w:txbxContent>
                      <w:p w14:paraId="54D1763D" w14:textId="77777777" w:rsidR="0024205E" w:rsidRPr="00222A14" w:rsidRDefault="0024205E" w:rsidP="0024205E">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v:textbox>
                </v:shape>
              </v:group>
            </w:pict>
          </mc:Fallback>
        </mc:AlternateContent>
      </w:r>
      <w:r>
        <w:rPr>
          <w:noProof/>
        </w:rPr>
        <mc:AlternateContent>
          <mc:Choice Requires="wps">
            <w:drawing>
              <wp:anchor distT="0" distB="0" distL="114300" distR="114300" simplePos="0" relativeHeight="252686336" behindDoc="0" locked="0" layoutInCell="1" allowOverlap="1" wp14:anchorId="634C6722" wp14:editId="6C31BC1C">
                <wp:simplePos x="0" y="0"/>
                <wp:positionH relativeFrom="column">
                  <wp:posOffset>-416560</wp:posOffset>
                </wp:positionH>
                <wp:positionV relativeFrom="paragraph">
                  <wp:posOffset>4463415</wp:posOffset>
                </wp:positionV>
                <wp:extent cx="6917690" cy="1736725"/>
                <wp:effectExtent l="12700" t="12700" r="16510" b="15875"/>
                <wp:wrapNone/>
                <wp:docPr id="966523343" name="Rounded Rectangle 966523343"/>
                <wp:cNvGraphicFramePr/>
                <a:graphic xmlns:a="http://schemas.openxmlformats.org/drawingml/2006/main">
                  <a:graphicData uri="http://schemas.microsoft.com/office/word/2010/wordprocessingShape">
                    <wps:wsp>
                      <wps:cNvSpPr/>
                      <wps:spPr>
                        <a:xfrm>
                          <a:off x="0" y="0"/>
                          <a:ext cx="6917690" cy="1736725"/>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7DAFD" w14:textId="77777777" w:rsidR="00211E00" w:rsidRDefault="00211E00" w:rsidP="00211E00">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1AD8CA38" w14:textId="77777777" w:rsidR="00211E00" w:rsidRPr="0082735E" w:rsidRDefault="00211E00" w:rsidP="00211E00">
                            <w:pPr>
                              <w:spacing w:line="276" w:lineRule="auto"/>
                              <w:rPr>
                                <w:rFonts w:ascii="Encode Sans" w:hAnsi="Encode Sans"/>
                                <w:b/>
                                <w:bCs/>
                                <w:color w:val="FFFFFF" w:themeColor="background1"/>
                                <w:spacing w:val="5"/>
                              </w:rPr>
                            </w:pPr>
                          </w:p>
                          <w:p w14:paraId="09D28390" w14:textId="77777777" w:rsidR="00211E00" w:rsidRPr="00F77C0F" w:rsidRDefault="00211E00" w:rsidP="00211E00">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28"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29"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30"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31"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32"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33"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34"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35"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36"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37"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38"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39"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34C6722" id="Rounded Rectangle 966523343" o:spid="_x0000_s1078" style="position:absolute;margin-left:-32.8pt;margin-top:351.45pt;width:544.7pt;height:136.75pt;z-index:25268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" fillcolor="#e3a2b3" strokecolor="white [3212]" strokeweight="2.25pt">
                <v:stroke joinstyle="miter"/>
                <v:textbox>
                  <w:txbxContent>
                    <w:p w14:paraId="1537DAFD" w14:textId="77777777" w:rsidR="00211E00" w:rsidRDefault="00211E00" w:rsidP="00211E00">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1AD8CA38" w14:textId="77777777" w:rsidR="00211E00" w:rsidRPr="0082735E" w:rsidRDefault="00211E00" w:rsidP="00211E00">
                      <w:pPr>
                        <w:spacing w:line="276" w:lineRule="auto"/>
                        <w:rPr>
                          <w:rFonts w:ascii="Encode Sans" w:hAnsi="Encode Sans"/>
                          <w:b/>
                          <w:bCs/>
                          <w:color w:val="FFFFFF" w:themeColor="background1"/>
                          <w:spacing w:val="5"/>
                        </w:rPr>
                      </w:pPr>
                    </w:p>
                    <w:p w14:paraId="09D28390" w14:textId="77777777" w:rsidR="00211E00" w:rsidRPr="00F77C0F" w:rsidRDefault="00211E00" w:rsidP="00211E00">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40"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41"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42"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43"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44"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45"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46"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47"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48"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49"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50"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51"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v:textbox>
              </v:roundrect>
            </w:pict>
          </mc:Fallback>
        </mc:AlternateContent>
      </w:r>
      <w:r w:rsidR="0024205E">
        <w:rPr>
          <w:noProof/>
        </w:rPr>
        <mc:AlternateContent>
          <mc:Choice Requires="wps">
            <w:drawing>
              <wp:anchor distT="0" distB="0" distL="114300" distR="114300" simplePos="0" relativeHeight="252678144" behindDoc="0" locked="0" layoutInCell="1" allowOverlap="1" wp14:anchorId="7FF62333" wp14:editId="4B0A6CC4">
                <wp:simplePos x="0" y="0"/>
                <wp:positionH relativeFrom="column">
                  <wp:posOffset>-408940</wp:posOffset>
                </wp:positionH>
                <wp:positionV relativeFrom="paragraph">
                  <wp:posOffset>6514465</wp:posOffset>
                </wp:positionV>
                <wp:extent cx="6917690" cy="1739900"/>
                <wp:effectExtent l="12700" t="12700" r="16510" b="12700"/>
                <wp:wrapNone/>
                <wp:docPr id="186171484" name="Rounded Rectangle 186171484"/>
                <wp:cNvGraphicFramePr/>
                <a:graphic xmlns:a="http://schemas.openxmlformats.org/drawingml/2006/main">
                  <a:graphicData uri="http://schemas.microsoft.com/office/word/2010/wordprocessingShape">
                    <wps:wsp>
                      <wps:cNvSpPr/>
                      <wps:spPr>
                        <a:xfrm>
                          <a:off x="0" y="0"/>
                          <a:ext cx="6917690" cy="173990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148CF" w14:textId="77777777" w:rsidR="0024205E" w:rsidRDefault="0024205E" w:rsidP="0024205E">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 xml:space="preserve">This 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6073128F" w14:textId="77777777" w:rsidR="0024205E" w:rsidRDefault="0024205E" w:rsidP="0024205E">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399BD071" w14:textId="77777777" w:rsidR="0024205E" w:rsidRPr="003B49A4" w:rsidRDefault="0024205E" w:rsidP="0024205E">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51D0F471" wp14:editId="583E80E5">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62333" id="Rounded Rectangle 186171484" o:spid="_x0000_s1079" style="position:absolute;margin-left:-32.2pt;margin-top:512.95pt;width:544.7pt;height:137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" fillcolor="#e3a2b3" strokecolor="white [3212]" strokeweight="2.25pt">
                <v:stroke joinstyle="miter"/>
                <v:textbox>
                  <w:txbxContent>
                    <w:p w14:paraId="62A148CF" w14:textId="77777777" w:rsidR="0024205E" w:rsidRDefault="0024205E" w:rsidP="0024205E">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 xml:space="preserve">This 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6073128F" w14:textId="77777777" w:rsidR="0024205E" w:rsidRDefault="0024205E" w:rsidP="0024205E">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399BD071" w14:textId="77777777" w:rsidR="0024205E" w:rsidRPr="003B49A4" w:rsidRDefault="0024205E" w:rsidP="0024205E">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51D0F471" wp14:editId="583E80E5">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v:textbox>
              </v:roundrect>
            </w:pict>
          </mc:Fallback>
        </mc:AlternateContent>
      </w:r>
      <w:r w:rsidR="0024205E">
        <w:rPr>
          <w:noProof/>
        </w:rPr>
        <mc:AlternateContent>
          <mc:Choice Requires="wps">
            <w:drawing>
              <wp:anchor distT="0" distB="0" distL="114300" distR="114300" simplePos="0" relativeHeight="252677120" behindDoc="0" locked="0" layoutInCell="1" hidden="0" allowOverlap="1" wp14:anchorId="11C3BDA5" wp14:editId="4284655F">
                <wp:simplePos x="0" y="0"/>
                <wp:positionH relativeFrom="column">
                  <wp:posOffset>-412115</wp:posOffset>
                </wp:positionH>
                <wp:positionV relativeFrom="paragraph">
                  <wp:posOffset>3272790</wp:posOffset>
                </wp:positionV>
                <wp:extent cx="6946265" cy="884555"/>
                <wp:effectExtent l="12700" t="12700" r="13335" b="17145"/>
                <wp:wrapNone/>
                <wp:docPr id="632" name="Rounded Rectangle 632"/>
                <wp:cNvGraphicFramePr/>
                <a:graphic xmlns:a="http://schemas.openxmlformats.org/drawingml/2006/main">
                  <a:graphicData uri="http://schemas.microsoft.com/office/word/2010/wordprocessingShape">
                    <wps:wsp>
                      <wps:cNvSpPr/>
                      <wps:spPr>
                        <a:xfrm>
                          <a:off x="0" y="0"/>
                          <a:ext cx="6946265" cy="884555"/>
                        </a:xfrm>
                        <a:prstGeom prst="roundRect">
                          <a:avLst>
                            <a:gd name="adj" fmla="val 10570"/>
                          </a:avLst>
                        </a:prstGeom>
                        <a:solidFill>
                          <a:srgbClr val="E3A2B3"/>
                        </a:solidFill>
                        <a:ln w="28575" cap="flat" cmpd="sng">
                          <a:solidFill>
                            <a:schemeClr val="lt1"/>
                          </a:solidFill>
                          <a:prstDash val="solid"/>
                          <a:miter lim="800000"/>
                          <a:headEnd type="none" w="sm" len="sm"/>
                          <a:tailEnd type="none" w="sm" len="sm"/>
                        </a:ln>
                      </wps:spPr>
                      <wps:txbx>
                        <w:txbxContent>
                          <w:p w14:paraId="006DCE58" w14:textId="77777777" w:rsidR="0024205E" w:rsidRPr="003B49A4" w:rsidRDefault="0024205E" w:rsidP="0024205E">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oundrect w14:anchorId="11C3BDA5" id="Rounded Rectangle 632" o:spid="_x0000_s1080" style="position:absolute;margin-left:-32.45pt;margin-top:257.7pt;width:546.95pt;height:69.65pt;z-index:2526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" fillcolor="#e3a2b3" strokecolor="white [3201]" strokeweight="2.25pt">
                <v:stroke startarrowwidth="narrow" startarrowlength="short" endarrowwidth="narrow" endarrowlength="short" joinstyle="miter"/>
                <v:textbox inset="2.53958mm,1.2694mm,2.53958mm,1.2694mm">
                  <w:txbxContent>
                    <w:p w14:paraId="006DCE58" w14:textId="77777777" w:rsidR="0024205E" w:rsidRPr="003B49A4" w:rsidRDefault="0024205E" w:rsidP="0024205E">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v:textbox>
              </v:roundrect>
            </w:pict>
          </mc:Fallback>
        </mc:AlternateContent>
      </w:r>
      <w:r w:rsidR="0024205E">
        <w:rPr>
          <w:noProof/>
        </w:rPr>
        <mc:AlternateContent>
          <mc:Choice Requires="wps">
            <w:drawing>
              <wp:anchor distT="0" distB="0" distL="114300" distR="114300" simplePos="0" relativeHeight="252675072" behindDoc="0" locked="0" layoutInCell="1" allowOverlap="1" wp14:anchorId="6AC8D0B2" wp14:editId="11AD5AE3">
                <wp:simplePos x="0" y="0"/>
                <wp:positionH relativeFrom="column">
                  <wp:posOffset>-412115</wp:posOffset>
                </wp:positionH>
                <wp:positionV relativeFrom="paragraph">
                  <wp:posOffset>1106805</wp:posOffset>
                </wp:positionV>
                <wp:extent cx="6997540" cy="1849120"/>
                <wp:effectExtent l="12700" t="12700" r="13335" b="17780"/>
                <wp:wrapNone/>
                <wp:docPr id="373143294" name="Rounded Rectangle 373143294"/>
                <wp:cNvGraphicFramePr/>
                <a:graphic xmlns:a="http://schemas.openxmlformats.org/drawingml/2006/main">
                  <a:graphicData uri="http://schemas.microsoft.com/office/word/2010/wordprocessingShape">
                    <wps:wsp>
                      <wps:cNvSpPr/>
                      <wps:spPr>
                        <a:xfrm>
                          <a:off x="0" y="0"/>
                          <a:ext cx="6997540" cy="184912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CB39E" w14:textId="77777777" w:rsidR="0024205E" w:rsidRPr="00B90251" w:rsidRDefault="0024205E" w:rsidP="0024205E">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2493688D" w14:textId="77777777" w:rsidR="0024205E" w:rsidRPr="009D29C9" w:rsidRDefault="0024205E" w:rsidP="0024205E">
                            <w:pPr>
                              <w:spacing w:line="276" w:lineRule="auto"/>
                              <w:rPr>
                                <w:i/>
                                <w:iCs/>
                                <w:color w:val="FFFFFF" w:themeColor="background1"/>
                                <w:sz w:val="21"/>
                                <w:szCs w:val="21"/>
                              </w:rPr>
                            </w:pPr>
                            <w:r w:rsidRPr="009D29C9">
                              <w:rPr>
                                <w:color w:val="FFFFFF" w:themeColor="background1"/>
                                <w:sz w:val="21"/>
                                <w:szCs w:val="21"/>
                              </w:rPr>
                              <w:t xml:space="preserve">David </w:t>
                            </w:r>
                            <w:proofErr w:type="spellStart"/>
                            <w:r w:rsidRPr="009D29C9">
                              <w:rPr>
                                <w:color w:val="FFFFFF" w:themeColor="background1"/>
                                <w:sz w:val="21"/>
                                <w:szCs w:val="21"/>
                              </w:rPr>
                              <w:t>Smilnak</w:t>
                            </w:r>
                            <w:proofErr w:type="spellEnd"/>
                            <w:r w:rsidRPr="009D29C9">
                              <w:rPr>
                                <w:i/>
                                <w:iCs/>
                                <w:color w:val="FFFFFF" w:themeColor="background1"/>
                                <w:sz w:val="21"/>
                                <w:szCs w:val="21"/>
                              </w:rPr>
                              <w:t>, Ph.D. Student, Department of Agricultural, Leadership, and Community Education</w:t>
                            </w:r>
                          </w:p>
                          <w:p w14:paraId="35F71FE6" w14:textId="77777777" w:rsidR="0024205E" w:rsidRDefault="0024205E" w:rsidP="0024205E">
                            <w:pPr>
                              <w:spacing w:line="276" w:lineRule="auto"/>
                              <w:rPr>
                                <w:color w:val="FFFFFF" w:themeColor="background1"/>
                                <w:sz w:val="21"/>
                                <w:szCs w:val="21"/>
                              </w:rPr>
                            </w:pPr>
                            <w:r w:rsidRPr="0024205E">
                              <w:rPr>
                                <w:iCs/>
                                <w:color w:val="FFFFFF" w:themeColor="background1"/>
                                <w:sz w:val="21"/>
                                <w:szCs w:val="21"/>
                              </w:rPr>
                              <w:t>Jordan Allen,</w:t>
                            </w:r>
                            <w:r w:rsidRPr="0024205E">
                              <w:rPr>
                                <w:i/>
                                <w:color w:val="FFFFFF" w:themeColor="background1"/>
                                <w:sz w:val="21"/>
                                <w:szCs w:val="21"/>
                              </w:rPr>
                              <w:t xml:space="preserve"> Ph.D. Student, Department of Food Science and Technology</w:t>
                            </w:r>
                            <w:r w:rsidRPr="0024205E">
                              <w:rPr>
                                <w:color w:val="FFFFFF" w:themeColor="background1"/>
                                <w:sz w:val="21"/>
                                <w:szCs w:val="21"/>
                              </w:rPr>
                              <w:t xml:space="preserve"> </w:t>
                            </w:r>
                          </w:p>
                          <w:p w14:paraId="21DB34C4" w14:textId="792FB31C" w:rsidR="0024205E" w:rsidRPr="009D29C9" w:rsidRDefault="0024205E" w:rsidP="0024205E">
                            <w:pPr>
                              <w:spacing w:line="276" w:lineRule="auto"/>
                              <w:rPr>
                                <w:i/>
                                <w:iCs/>
                                <w:color w:val="FFFFFF" w:themeColor="background1"/>
                                <w:sz w:val="21"/>
                                <w:szCs w:val="21"/>
                              </w:rPr>
                            </w:pPr>
                            <w:r w:rsidRPr="009D29C9">
                              <w:rPr>
                                <w:color w:val="FFFFFF" w:themeColor="background1"/>
                                <w:sz w:val="21"/>
                                <w:szCs w:val="21"/>
                              </w:rPr>
                              <w:t>Jaylan Day</w:t>
                            </w:r>
                            <w:r w:rsidRPr="009D29C9">
                              <w:rPr>
                                <w:i/>
                                <w:iCs/>
                                <w:color w:val="FFFFFF" w:themeColor="background1"/>
                                <w:sz w:val="21"/>
                                <w:szCs w:val="21"/>
                              </w:rPr>
                              <w:t>, Undergraduate Student, Department of Chemistry</w:t>
                            </w:r>
                          </w:p>
                          <w:p w14:paraId="718414CC" w14:textId="77777777" w:rsidR="0024205E" w:rsidRPr="009D29C9" w:rsidRDefault="0024205E" w:rsidP="0024205E">
                            <w:pPr>
                              <w:spacing w:line="276" w:lineRule="auto"/>
                              <w:rPr>
                                <w:i/>
                                <w:iCs/>
                                <w:color w:val="FFFFFF" w:themeColor="background1"/>
                                <w:sz w:val="21"/>
                                <w:szCs w:val="21"/>
                              </w:rPr>
                            </w:pPr>
                            <w:r w:rsidRPr="009D29C9">
                              <w:rPr>
                                <w:color w:val="FFFFFF" w:themeColor="background1"/>
                                <w:sz w:val="21"/>
                                <w:szCs w:val="21"/>
                              </w:rPr>
                              <w:t xml:space="preserve">Madison Powell, </w:t>
                            </w:r>
                            <w:r w:rsidRPr="009D29C9">
                              <w:rPr>
                                <w:i/>
                                <w:iCs/>
                                <w:color w:val="FFFFFF" w:themeColor="background1"/>
                                <w:sz w:val="21"/>
                                <w:szCs w:val="21"/>
                              </w:rPr>
                              <w:t>Undergraduate Student, Department of Agricultural, Leadership, and Community Education</w:t>
                            </w:r>
                          </w:p>
                          <w:p w14:paraId="731ECEE4" w14:textId="77777777" w:rsidR="0024205E" w:rsidRPr="009D29C9" w:rsidRDefault="0024205E" w:rsidP="0024205E">
                            <w:pPr>
                              <w:spacing w:line="276" w:lineRule="auto"/>
                              <w:rPr>
                                <w:color w:val="FFFFFF" w:themeColor="background1"/>
                                <w:sz w:val="21"/>
                                <w:szCs w:val="21"/>
                              </w:rPr>
                            </w:pPr>
                            <w:r w:rsidRPr="009D29C9">
                              <w:rPr>
                                <w:color w:val="FFFFFF" w:themeColor="background1"/>
                                <w:sz w:val="21"/>
                                <w:szCs w:val="21"/>
                              </w:rPr>
                              <w:t xml:space="preserve">Emily Mullins, </w:t>
                            </w:r>
                            <w:r w:rsidRPr="009D29C9">
                              <w:rPr>
                                <w:i/>
                                <w:iCs/>
                                <w:color w:val="FFFFFF" w:themeColor="background1"/>
                                <w:sz w:val="21"/>
                                <w:szCs w:val="21"/>
                              </w:rPr>
                              <w:t>Undergraduate Student, Department of Agricultural, Leadership, and Community Education</w:t>
                            </w:r>
                          </w:p>
                          <w:p w14:paraId="7FF3F989" w14:textId="77777777" w:rsidR="0024205E" w:rsidRPr="009D29C9" w:rsidRDefault="0024205E" w:rsidP="0024205E">
                            <w:pPr>
                              <w:spacing w:line="276" w:lineRule="auto"/>
                              <w:rPr>
                                <w:color w:val="FFFFFF" w:themeColor="background1"/>
                                <w:sz w:val="28"/>
                                <w:szCs w:val="28"/>
                              </w:rPr>
                            </w:pPr>
                            <w:r w:rsidRPr="009D29C9">
                              <w:rPr>
                                <w:color w:val="FFFFFF" w:themeColor="background1"/>
                                <w:sz w:val="21"/>
                                <w:szCs w:val="21"/>
                              </w:rPr>
                              <w:t>Hannah Scherer</w:t>
                            </w:r>
                            <w:r w:rsidRPr="009D29C9">
                              <w:rPr>
                                <w:i/>
                                <w:iCs/>
                                <w:color w:val="FFFFFF" w:themeColor="background1"/>
                                <w:sz w:val="21"/>
                                <w:szCs w:val="21"/>
                              </w:rPr>
                              <w:t>, Associate Professor and Extension Specialist Teaching and Learning, Department of Agricultural,</w:t>
                            </w:r>
                            <w:r>
                              <w:rPr>
                                <w:i/>
                                <w:iCs/>
                                <w:color w:val="FFFFFF" w:themeColor="background1"/>
                                <w:sz w:val="21"/>
                                <w:szCs w:val="21"/>
                              </w:rPr>
                              <w:t xml:space="preserve"> </w:t>
                            </w:r>
                            <w:r w:rsidRPr="009D29C9">
                              <w:rPr>
                                <w:i/>
                                <w:iCs/>
                                <w:color w:val="FFFFFF" w:themeColor="background1"/>
                                <w:sz w:val="21"/>
                                <w:szCs w:val="21"/>
                              </w:rPr>
                              <w:t>Leadership, and Community Education</w:t>
                            </w:r>
                          </w:p>
                          <w:p w14:paraId="4DB8EE96" w14:textId="77777777" w:rsidR="0024205E" w:rsidRDefault="0024205E" w:rsidP="0024205E">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8D0B2" id="Rounded Rectangle 373143294" o:spid="_x0000_s1081" style="position:absolute;margin-left:-32.45pt;margin-top:87.15pt;width:551pt;height:145.6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" fillcolor="#e3a2b3" strokecolor="white [3212]" strokeweight="2.25pt">
                <v:stroke joinstyle="miter"/>
                <v:textbox>
                  <w:txbxContent>
                    <w:p w14:paraId="074CB39E" w14:textId="77777777" w:rsidR="0024205E" w:rsidRPr="00B90251" w:rsidRDefault="0024205E" w:rsidP="0024205E">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2493688D" w14:textId="77777777" w:rsidR="0024205E" w:rsidRPr="009D29C9" w:rsidRDefault="0024205E" w:rsidP="0024205E">
                      <w:pPr>
                        <w:spacing w:line="276" w:lineRule="auto"/>
                        <w:rPr>
                          <w:i/>
                          <w:iCs/>
                          <w:color w:val="FFFFFF" w:themeColor="background1"/>
                          <w:sz w:val="21"/>
                          <w:szCs w:val="21"/>
                        </w:rPr>
                      </w:pPr>
                      <w:r w:rsidRPr="009D29C9">
                        <w:rPr>
                          <w:color w:val="FFFFFF" w:themeColor="background1"/>
                          <w:sz w:val="21"/>
                          <w:szCs w:val="21"/>
                        </w:rPr>
                        <w:t xml:space="preserve">David </w:t>
                      </w:r>
                      <w:proofErr w:type="spellStart"/>
                      <w:r w:rsidRPr="009D29C9">
                        <w:rPr>
                          <w:color w:val="FFFFFF" w:themeColor="background1"/>
                          <w:sz w:val="21"/>
                          <w:szCs w:val="21"/>
                        </w:rPr>
                        <w:t>Smilnak</w:t>
                      </w:r>
                      <w:proofErr w:type="spellEnd"/>
                      <w:r w:rsidRPr="009D29C9">
                        <w:rPr>
                          <w:i/>
                          <w:iCs/>
                          <w:color w:val="FFFFFF" w:themeColor="background1"/>
                          <w:sz w:val="21"/>
                          <w:szCs w:val="21"/>
                        </w:rPr>
                        <w:t>, Ph.D. Student, Department of Agricultural, Leadership, and Community Education</w:t>
                      </w:r>
                    </w:p>
                    <w:p w14:paraId="35F71FE6" w14:textId="77777777" w:rsidR="0024205E" w:rsidRDefault="0024205E" w:rsidP="0024205E">
                      <w:pPr>
                        <w:spacing w:line="276" w:lineRule="auto"/>
                        <w:rPr>
                          <w:color w:val="FFFFFF" w:themeColor="background1"/>
                          <w:sz w:val="21"/>
                          <w:szCs w:val="21"/>
                        </w:rPr>
                      </w:pPr>
                      <w:r w:rsidRPr="0024205E">
                        <w:rPr>
                          <w:iCs/>
                          <w:color w:val="FFFFFF" w:themeColor="background1"/>
                          <w:sz w:val="21"/>
                          <w:szCs w:val="21"/>
                        </w:rPr>
                        <w:t>Jordan Allen,</w:t>
                      </w:r>
                      <w:r w:rsidRPr="0024205E">
                        <w:rPr>
                          <w:i/>
                          <w:color w:val="FFFFFF" w:themeColor="background1"/>
                          <w:sz w:val="21"/>
                          <w:szCs w:val="21"/>
                        </w:rPr>
                        <w:t xml:space="preserve"> Ph.D. Student, Department of Food Science and Technology</w:t>
                      </w:r>
                      <w:r w:rsidRPr="0024205E">
                        <w:rPr>
                          <w:color w:val="FFFFFF" w:themeColor="background1"/>
                          <w:sz w:val="21"/>
                          <w:szCs w:val="21"/>
                        </w:rPr>
                        <w:t xml:space="preserve"> </w:t>
                      </w:r>
                    </w:p>
                    <w:p w14:paraId="21DB34C4" w14:textId="792FB31C" w:rsidR="0024205E" w:rsidRPr="009D29C9" w:rsidRDefault="0024205E" w:rsidP="0024205E">
                      <w:pPr>
                        <w:spacing w:line="276" w:lineRule="auto"/>
                        <w:rPr>
                          <w:i/>
                          <w:iCs/>
                          <w:color w:val="FFFFFF" w:themeColor="background1"/>
                          <w:sz w:val="21"/>
                          <w:szCs w:val="21"/>
                        </w:rPr>
                      </w:pPr>
                      <w:r w:rsidRPr="009D29C9">
                        <w:rPr>
                          <w:color w:val="FFFFFF" w:themeColor="background1"/>
                          <w:sz w:val="21"/>
                          <w:szCs w:val="21"/>
                        </w:rPr>
                        <w:t>Jaylan Day</w:t>
                      </w:r>
                      <w:r w:rsidRPr="009D29C9">
                        <w:rPr>
                          <w:i/>
                          <w:iCs/>
                          <w:color w:val="FFFFFF" w:themeColor="background1"/>
                          <w:sz w:val="21"/>
                          <w:szCs w:val="21"/>
                        </w:rPr>
                        <w:t>, Undergraduate Student, Department of Chemistry</w:t>
                      </w:r>
                    </w:p>
                    <w:p w14:paraId="718414CC" w14:textId="77777777" w:rsidR="0024205E" w:rsidRPr="009D29C9" w:rsidRDefault="0024205E" w:rsidP="0024205E">
                      <w:pPr>
                        <w:spacing w:line="276" w:lineRule="auto"/>
                        <w:rPr>
                          <w:i/>
                          <w:iCs/>
                          <w:color w:val="FFFFFF" w:themeColor="background1"/>
                          <w:sz w:val="21"/>
                          <w:szCs w:val="21"/>
                        </w:rPr>
                      </w:pPr>
                      <w:r w:rsidRPr="009D29C9">
                        <w:rPr>
                          <w:color w:val="FFFFFF" w:themeColor="background1"/>
                          <w:sz w:val="21"/>
                          <w:szCs w:val="21"/>
                        </w:rPr>
                        <w:t xml:space="preserve">Madison Powell, </w:t>
                      </w:r>
                      <w:r w:rsidRPr="009D29C9">
                        <w:rPr>
                          <w:i/>
                          <w:iCs/>
                          <w:color w:val="FFFFFF" w:themeColor="background1"/>
                          <w:sz w:val="21"/>
                          <w:szCs w:val="21"/>
                        </w:rPr>
                        <w:t>Undergraduate Student, Department of Agricultural, Leadership, and Community Education</w:t>
                      </w:r>
                    </w:p>
                    <w:p w14:paraId="731ECEE4" w14:textId="77777777" w:rsidR="0024205E" w:rsidRPr="009D29C9" w:rsidRDefault="0024205E" w:rsidP="0024205E">
                      <w:pPr>
                        <w:spacing w:line="276" w:lineRule="auto"/>
                        <w:rPr>
                          <w:color w:val="FFFFFF" w:themeColor="background1"/>
                          <w:sz w:val="21"/>
                          <w:szCs w:val="21"/>
                        </w:rPr>
                      </w:pPr>
                      <w:r w:rsidRPr="009D29C9">
                        <w:rPr>
                          <w:color w:val="FFFFFF" w:themeColor="background1"/>
                          <w:sz w:val="21"/>
                          <w:szCs w:val="21"/>
                        </w:rPr>
                        <w:t xml:space="preserve">Emily Mullins, </w:t>
                      </w:r>
                      <w:r w:rsidRPr="009D29C9">
                        <w:rPr>
                          <w:i/>
                          <w:iCs/>
                          <w:color w:val="FFFFFF" w:themeColor="background1"/>
                          <w:sz w:val="21"/>
                          <w:szCs w:val="21"/>
                        </w:rPr>
                        <w:t>Undergraduate Student, Department of Agricultural, Leadership, and Community Education</w:t>
                      </w:r>
                    </w:p>
                    <w:p w14:paraId="7FF3F989" w14:textId="77777777" w:rsidR="0024205E" w:rsidRPr="009D29C9" w:rsidRDefault="0024205E" w:rsidP="0024205E">
                      <w:pPr>
                        <w:spacing w:line="276" w:lineRule="auto"/>
                        <w:rPr>
                          <w:color w:val="FFFFFF" w:themeColor="background1"/>
                          <w:sz w:val="28"/>
                          <w:szCs w:val="28"/>
                        </w:rPr>
                      </w:pPr>
                      <w:r w:rsidRPr="009D29C9">
                        <w:rPr>
                          <w:color w:val="FFFFFF" w:themeColor="background1"/>
                          <w:sz w:val="21"/>
                          <w:szCs w:val="21"/>
                        </w:rPr>
                        <w:t>Hannah Scherer</w:t>
                      </w:r>
                      <w:r w:rsidRPr="009D29C9">
                        <w:rPr>
                          <w:i/>
                          <w:iCs/>
                          <w:color w:val="FFFFFF" w:themeColor="background1"/>
                          <w:sz w:val="21"/>
                          <w:szCs w:val="21"/>
                        </w:rPr>
                        <w:t>, Associate Professor and Extension Specialist Teaching and Learning, Department of Agricultural,</w:t>
                      </w:r>
                      <w:r>
                        <w:rPr>
                          <w:i/>
                          <w:iCs/>
                          <w:color w:val="FFFFFF" w:themeColor="background1"/>
                          <w:sz w:val="21"/>
                          <w:szCs w:val="21"/>
                        </w:rPr>
                        <w:t xml:space="preserve"> </w:t>
                      </w:r>
                      <w:r w:rsidRPr="009D29C9">
                        <w:rPr>
                          <w:i/>
                          <w:iCs/>
                          <w:color w:val="FFFFFF" w:themeColor="background1"/>
                          <w:sz w:val="21"/>
                          <w:szCs w:val="21"/>
                        </w:rPr>
                        <w:t>Leadership, and Community Education</w:t>
                      </w:r>
                    </w:p>
                    <w:p w14:paraId="4DB8EE96" w14:textId="77777777" w:rsidR="0024205E" w:rsidRDefault="0024205E" w:rsidP="0024205E">
                      <w:pPr>
                        <w:spacing w:line="276" w:lineRule="auto"/>
                        <w:jc w:val="center"/>
                      </w:pPr>
                    </w:p>
                  </w:txbxContent>
                </v:textbox>
              </v:roundrect>
            </w:pict>
          </mc:Fallback>
        </mc:AlternateContent>
      </w:r>
      <w:r w:rsidR="00AE4EA3">
        <w:rPr>
          <w:noProof/>
        </w:rPr>
        <w:drawing>
          <wp:anchor distT="0" distB="0" distL="114300" distR="114300" simplePos="0" relativeHeight="252666880" behindDoc="1" locked="0" layoutInCell="1" allowOverlap="1" wp14:anchorId="0A32088A" wp14:editId="7FBF6828">
            <wp:simplePos x="0" y="0"/>
            <wp:positionH relativeFrom="column">
              <wp:posOffset>-914400</wp:posOffset>
            </wp:positionH>
            <wp:positionV relativeFrom="paragraph">
              <wp:posOffset>-924560</wp:posOffset>
            </wp:positionV>
            <wp:extent cx="7850458" cy="10159466"/>
            <wp:effectExtent l="0" t="0" r="0" b="635"/>
            <wp:wrapNone/>
            <wp:docPr id="1393335700" name="Picture 13933357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AE4EA3">
        <w:br w:type="page"/>
      </w:r>
    </w:p>
    <w:p w14:paraId="2EFC3CB0" w14:textId="46DFC641" w:rsidR="00D177B5" w:rsidRDefault="00AE4EA3">
      <w:r>
        <w:rPr>
          <w:noProof/>
        </w:rPr>
        <w:lastRenderedPageBreak/>
        <w:drawing>
          <wp:anchor distT="0" distB="0" distL="114300" distR="114300" simplePos="0" relativeHeight="252648448" behindDoc="1" locked="0" layoutInCell="1" allowOverlap="1" wp14:anchorId="593DA908" wp14:editId="7FD088B7">
            <wp:simplePos x="0" y="0"/>
            <wp:positionH relativeFrom="column">
              <wp:posOffset>-892175</wp:posOffset>
            </wp:positionH>
            <wp:positionV relativeFrom="paragraph">
              <wp:posOffset>-900430</wp:posOffset>
            </wp:positionV>
            <wp:extent cx="7850458" cy="10159466"/>
            <wp:effectExtent l="0" t="0" r="0" b="635"/>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77A92EBA" w14:textId="406CAAA8" w:rsidR="00A851CF" w:rsidRDefault="005D654E">
      <w:r>
        <w:rPr>
          <w:noProof/>
        </w:rPr>
        <mc:AlternateContent>
          <mc:Choice Requires="wpg">
            <w:drawing>
              <wp:anchor distT="0" distB="0" distL="114300" distR="114300" simplePos="0" relativeHeight="252627968" behindDoc="0" locked="0" layoutInCell="1" allowOverlap="1" wp14:anchorId="21C81606" wp14:editId="7E19D341">
                <wp:simplePos x="0" y="0"/>
                <wp:positionH relativeFrom="column">
                  <wp:posOffset>-457947</wp:posOffset>
                </wp:positionH>
                <wp:positionV relativeFrom="paragraph">
                  <wp:posOffset>-726888</wp:posOffset>
                </wp:positionV>
                <wp:extent cx="7404735" cy="777240"/>
                <wp:effectExtent l="12700" t="12700" r="0" b="10160"/>
                <wp:wrapNone/>
                <wp:docPr id="27" name="Group 27"/>
                <wp:cNvGraphicFramePr/>
                <a:graphic xmlns:a="http://schemas.openxmlformats.org/drawingml/2006/main">
                  <a:graphicData uri="http://schemas.microsoft.com/office/word/2010/wordprocessingGroup">
                    <wpg:wgp>
                      <wpg:cNvGrpSpPr/>
                      <wpg:grpSpPr>
                        <a:xfrm>
                          <a:off x="0" y="0"/>
                          <a:ext cx="7404735" cy="777240"/>
                          <a:chOff x="215623" y="0"/>
                          <a:chExt cx="4749696" cy="1002030"/>
                        </a:xfrm>
                      </wpg:grpSpPr>
                      <wps:wsp>
                        <wps:cNvPr id="28" name="Rounded Rectangle 28"/>
                        <wps:cNvSpPr/>
                        <wps:spPr>
                          <a:xfrm>
                            <a:off x="215623" y="0"/>
                            <a:ext cx="4437286"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16484" y="109220"/>
                            <a:ext cx="4648835" cy="668020"/>
                          </a:xfrm>
                          <a:prstGeom prst="rect">
                            <a:avLst/>
                          </a:prstGeom>
                          <a:noFill/>
                          <a:ln w="6350">
                            <a:noFill/>
                          </a:ln>
                        </wps:spPr>
                        <wps:txbx>
                          <w:txbxContent>
                            <w:p w14:paraId="72E06A6A"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81606" id="Group 27" o:spid="_x0000_s1081" style="position:absolute;margin-left:-36.05pt;margin-top:-57.25pt;width:583.05pt;height:61.2pt;z-index:252627968;mso-width-relative:margin;mso-height-relative:margin" coordorigin="2156" coordsize="47496,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">
                <v:roundrect id="Rounded Rectangle 28" o:spid="_x0000_s1082" style="position:absolute;left:2156;width:44373;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" fillcolor="#e3a2b3" strokecolor="white [3212]" strokeweight="2.25pt">
                  <v:stroke joinstyle="miter"/>
                </v:roundrect>
                <v:shape id="Text Box 29" o:spid="_x0000_s1083"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" filled="f" stroked="f" strokeweight=".5pt">
                  <v:textbox>
                    <w:txbxContent>
                      <w:p w14:paraId="72E06A6A"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v:textbox>
                </v:shape>
              </v:group>
            </w:pict>
          </mc:Fallback>
        </mc:AlternateContent>
      </w:r>
    </w:p>
    <w:p w14:paraId="3072885D" w14:textId="7FB4804F" w:rsidR="00A851CF" w:rsidRDefault="0024205E">
      <w:r>
        <w:rPr>
          <w:noProof/>
        </w:rPr>
        <mc:AlternateContent>
          <mc:Choice Requires="wps">
            <w:drawing>
              <wp:anchor distT="0" distB="0" distL="114300" distR="114300" simplePos="0" relativeHeight="252684288" behindDoc="0" locked="0" layoutInCell="1" allowOverlap="1" wp14:anchorId="13BA9C4F" wp14:editId="7992D564">
                <wp:simplePos x="0" y="0"/>
                <wp:positionH relativeFrom="column">
                  <wp:posOffset>-485140</wp:posOffset>
                </wp:positionH>
                <wp:positionV relativeFrom="paragraph">
                  <wp:posOffset>6579235</wp:posOffset>
                </wp:positionV>
                <wp:extent cx="6917690" cy="1379220"/>
                <wp:effectExtent l="12700" t="12700" r="16510" b="17780"/>
                <wp:wrapNone/>
                <wp:docPr id="2108706810" name="Rounded Rectangle 2108706810"/>
                <wp:cNvGraphicFramePr/>
                <a:graphic xmlns:a="http://schemas.openxmlformats.org/drawingml/2006/main">
                  <a:graphicData uri="http://schemas.microsoft.com/office/word/2010/wordprocessingShape">
                    <wps:wsp>
                      <wps:cNvSpPr/>
                      <wps:spPr>
                        <a:xfrm>
                          <a:off x="0" y="0"/>
                          <a:ext cx="6917690" cy="1379220"/>
                        </a:xfrm>
                        <a:prstGeom prst="roundRect">
                          <a:avLst>
                            <a:gd name="adj" fmla="val 24059"/>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B652F" w14:textId="77777777" w:rsidR="0024205E" w:rsidRDefault="0024205E" w:rsidP="0024205E">
                            <w:pPr>
                              <w:spacing w:line="276" w:lineRule="auto"/>
                              <w:rPr>
                                <w:b/>
                                <w:bCs/>
                                <w:color w:val="FFFFFF" w:themeColor="background1"/>
                                <w:spacing w:val="5"/>
                              </w:rPr>
                            </w:pPr>
                            <w:r w:rsidRPr="0082735E">
                              <w:rPr>
                                <w:b/>
                                <w:bCs/>
                                <w:color w:val="FFFFFF" w:themeColor="background1"/>
                                <w:spacing w:val="5"/>
                              </w:rPr>
                              <w:t>How to cite this version</w:t>
                            </w:r>
                          </w:p>
                          <w:p w14:paraId="6CA59D07" w14:textId="77777777" w:rsidR="0024205E" w:rsidRPr="0082735E" w:rsidRDefault="0024205E" w:rsidP="0024205E">
                            <w:pPr>
                              <w:spacing w:line="276" w:lineRule="auto"/>
                              <w:rPr>
                                <w:b/>
                                <w:bCs/>
                                <w:color w:val="FFFFFF" w:themeColor="background1"/>
                                <w:spacing w:val="5"/>
                              </w:rPr>
                            </w:pPr>
                          </w:p>
                          <w:p w14:paraId="28861765" w14:textId="191FF82E" w:rsidR="0024205E" w:rsidRPr="00211E00" w:rsidRDefault="00211E00" w:rsidP="00211E00">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24205E">
                              <w:rPr>
                                <w:iCs/>
                                <w:color w:val="FFFFFF" w:themeColor="background1"/>
                                <w:sz w:val="21"/>
                                <w:szCs w:val="21"/>
                              </w:rPr>
                              <w:t>Jordan Allen</w:t>
                            </w:r>
                            <w:r w:rsidRPr="00F77C0F">
                              <w:rPr>
                                <w:rFonts w:ascii="Encode Sans" w:hAnsi="Encode Sans"/>
                                <w:color w:val="FFFFFF" w:themeColor="background1"/>
                                <w:sz w:val="20"/>
                                <w:szCs w:val="20"/>
                              </w:rPr>
                              <w:t>, 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 xml:space="preserve">Agricultural Cyberbiosecurity: </w:t>
                            </w:r>
                            <w:r>
                              <w:rPr>
                                <w:rFonts w:ascii="Encode Sans" w:hAnsi="Encode Sans"/>
                                <w:i/>
                                <w:iCs/>
                                <w:color w:val="FFFFFF" w:themeColor="background1"/>
                                <w:sz w:val="20"/>
                                <w:szCs w:val="20"/>
                              </w:rPr>
                              <w:t xml:space="preserve">Data Literacy. </w:t>
                            </w:r>
                            <w:hyperlink r:id="rId54"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55">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3BA9C4F" id="Rounded Rectangle 2108706810" o:spid="_x0000_s1085" style="position:absolute;margin-left:-38.2pt;margin-top:518.05pt;width:544.7pt;height:108.6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57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" fillcolor="#e3a2b3" strokecolor="white [3212]" strokeweight="2.25pt">
                <v:stroke joinstyle="miter"/>
                <v:textbox>
                  <w:txbxContent>
                    <w:p w14:paraId="673B652F" w14:textId="77777777" w:rsidR="0024205E" w:rsidRDefault="0024205E" w:rsidP="0024205E">
                      <w:pPr>
                        <w:spacing w:line="276" w:lineRule="auto"/>
                        <w:rPr>
                          <w:b/>
                          <w:bCs/>
                          <w:color w:val="FFFFFF" w:themeColor="background1"/>
                          <w:spacing w:val="5"/>
                        </w:rPr>
                      </w:pPr>
                      <w:r w:rsidRPr="0082735E">
                        <w:rPr>
                          <w:b/>
                          <w:bCs/>
                          <w:color w:val="FFFFFF" w:themeColor="background1"/>
                          <w:spacing w:val="5"/>
                        </w:rPr>
                        <w:t>How to cite this version</w:t>
                      </w:r>
                    </w:p>
                    <w:p w14:paraId="6CA59D07" w14:textId="77777777" w:rsidR="0024205E" w:rsidRPr="0082735E" w:rsidRDefault="0024205E" w:rsidP="0024205E">
                      <w:pPr>
                        <w:spacing w:line="276" w:lineRule="auto"/>
                        <w:rPr>
                          <w:b/>
                          <w:bCs/>
                          <w:color w:val="FFFFFF" w:themeColor="background1"/>
                          <w:spacing w:val="5"/>
                        </w:rPr>
                      </w:pPr>
                    </w:p>
                    <w:p w14:paraId="28861765" w14:textId="191FF82E" w:rsidR="0024205E" w:rsidRPr="00211E00" w:rsidRDefault="00211E00" w:rsidP="00211E00">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24205E">
                        <w:rPr>
                          <w:iCs/>
                          <w:color w:val="FFFFFF" w:themeColor="background1"/>
                          <w:sz w:val="21"/>
                          <w:szCs w:val="21"/>
                        </w:rPr>
                        <w:t>Jordan Allen</w:t>
                      </w:r>
                      <w:r w:rsidRPr="00F77C0F">
                        <w:rPr>
                          <w:rFonts w:ascii="Encode Sans" w:hAnsi="Encode Sans"/>
                          <w:color w:val="FFFFFF" w:themeColor="background1"/>
                          <w:sz w:val="20"/>
                          <w:szCs w:val="20"/>
                        </w:rPr>
                        <w:t>, 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 xml:space="preserve">Agricultural Cyberbiosecurity: </w:t>
                      </w:r>
                      <w:r>
                        <w:rPr>
                          <w:rFonts w:ascii="Encode Sans" w:hAnsi="Encode Sans"/>
                          <w:i/>
                          <w:iCs/>
                          <w:color w:val="FFFFFF" w:themeColor="background1"/>
                          <w:sz w:val="20"/>
                          <w:szCs w:val="20"/>
                        </w:rPr>
                        <w:t>Data Literacy</w:t>
                      </w:r>
                      <w:r>
                        <w:rPr>
                          <w:rFonts w:ascii="Encode Sans" w:hAnsi="Encode Sans"/>
                          <w:i/>
                          <w:iCs/>
                          <w:color w:val="FFFFFF" w:themeColor="background1"/>
                          <w:sz w:val="20"/>
                          <w:szCs w:val="20"/>
                        </w:rPr>
                        <w:t xml:space="preserve">. </w:t>
                      </w:r>
                      <w:hyperlink r:id="rId56"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57">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v:textbox>
              </v:roundrect>
            </w:pict>
          </mc:Fallback>
        </mc:AlternateContent>
      </w:r>
      <w:r>
        <w:rPr>
          <w:noProof/>
        </w:rPr>
        <mc:AlternateContent>
          <mc:Choice Requires="wps">
            <w:drawing>
              <wp:anchor distT="0" distB="0" distL="114300" distR="114300" simplePos="0" relativeHeight="252682240" behindDoc="0" locked="0" layoutInCell="1" allowOverlap="1" wp14:anchorId="4B0A1B1E" wp14:editId="7A6B185E">
                <wp:simplePos x="0" y="0"/>
                <wp:positionH relativeFrom="column">
                  <wp:posOffset>-485775</wp:posOffset>
                </wp:positionH>
                <wp:positionV relativeFrom="paragraph">
                  <wp:posOffset>4036695</wp:posOffset>
                </wp:positionV>
                <wp:extent cx="6917690" cy="2453409"/>
                <wp:effectExtent l="12700" t="12700" r="16510" b="10795"/>
                <wp:wrapNone/>
                <wp:docPr id="22" name="Rounded Rectangle 22"/>
                <wp:cNvGraphicFramePr/>
                <a:graphic xmlns:a="http://schemas.openxmlformats.org/drawingml/2006/main">
                  <a:graphicData uri="http://schemas.microsoft.com/office/word/2010/wordprocessingShape">
                    <wps:wsp>
                      <wps:cNvSpPr/>
                      <wps:spPr>
                        <a:xfrm>
                          <a:off x="0" y="0"/>
                          <a:ext cx="6917690" cy="2453409"/>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394C" w14:textId="77777777" w:rsidR="0024205E" w:rsidRPr="00E95B32" w:rsidRDefault="0024205E" w:rsidP="0024205E">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54F5F1C6" w14:textId="77777777" w:rsidR="0024205E" w:rsidRPr="00E95B32" w:rsidRDefault="0024205E" w:rsidP="0024205E">
                            <w:pPr>
                              <w:pBdr>
                                <w:top w:val="nil"/>
                                <w:left w:val="nil"/>
                                <w:bottom w:val="nil"/>
                                <w:right w:val="nil"/>
                                <w:between w:val="nil"/>
                              </w:pBdr>
                              <w:spacing w:line="276" w:lineRule="auto"/>
                              <w:jc w:val="both"/>
                              <w:rPr>
                                <w:color w:val="FFFFFF" w:themeColor="background1"/>
                                <w:sz w:val="21"/>
                                <w:szCs w:val="21"/>
                              </w:rPr>
                            </w:pPr>
                          </w:p>
                          <w:p w14:paraId="7A49189C"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58"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61421726"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p>
                          <w:p w14:paraId="3F7EFE06"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05E3F144"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p>
                          <w:p w14:paraId="14AB8351" w14:textId="77777777" w:rsidR="0024205E" w:rsidRPr="005B4A5E" w:rsidRDefault="0024205E" w:rsidP="0024205E">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59"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60" w:history="1">
                              <w:r w:rsidRPr="00F77C0F">
                                <w:rPr>
                                  <w:rStyle w:val="Hyperlink"/>
                                  <w:color w:val="FFFFFF" w:themeColor="background1"/>
                                  <w:sz w:val="20"/>
                                  <w:szCs w:val="20"/>
                                </w:rPr>
                                <w:t>CC BY-NC-SA 4.0</w:t>
                              </w:r>
                            </w:hyperlink>
                            <w:r w:rsidRPr="00F77C0F">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A1B1E" id="Rounded Rectangle 22" o:spid="_x0000_s1086" style="position:absolute;margin-left:-38.25pt;margin-top:317.85pt;width:544.7pt;height:193.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" fillcolor="#e3a2b3" strokecolor="white [3212]" strokeweight="2.25pt">
                <v:stroke joinstyle="miter"/>
                <v:textbox>
                  <w:txbxContent>
                    <w:p w14:paraId="5B6F394C" w14:textId="77777777" w:rsidR="0024205E" w:rsidRPr="00E95B32" w:rsidRDefault="0024205E" w:rsidP="0024205E">
                      <w:pPr>
                        <w:pBdr>
                          <w:top w:val="nil"/>
                          <w:left w:val="nil"/>
                          <w:bottom w:val="nil"/>
                          <w:right w:val="nil"/>
                          <w:between w:val="nil"/>
                        </w:pBdr>
                        <w:spacing w:line="276" w:lineRule="auto"/>
                        <w:jc w:val="both"/>
                        <w:rPr>
                          <w:b/>
                          <w:bCs/>
                          <w:color w:val="FFFFFF" w:themeColor="background1"/>
                        </w:rPr>
                      </w:pPr>
                      <w:r w:rsidRPr="00E95B32">
                        <w:rPr>
                          <w:b/>
                          <w:bCs/>
                          <w:color w:val="FFFFFF" w:themeColor="background1"/>
                        </w:rPr>
                        <w:t>Did you know that you can customize and share your version of this resource?</w:t>
                      </w:r>
                    </w:p>
                    <w:p w14:paraId="54F5F1C6" w14:textId="77777777" w:rsidR="0024205E" w:rsidRPr="00E95B32" w:rsidRDefault="0024205E" w:rsidP="0024205E">
                      <w:pPr>
                        <w:pBdr>
                          <w:top w:val="nil"/>
                          <w:left w:val="nil"/>
                          <w:bottom w:val="nil"/>
                          <w:right w:val="nil"/>
                          <w:between w:val="nil"/>
                        </w:pBdr>
                        <w:spacing w:line="276" w:lineRule="auto"/>
                        <w:jc w:val="both"/>
                        <w:rPr>
                          <w:color w:val="FFFFFF" w:themeColor="background1"/>
                          <w:sz w:val="21"/>
                          <w:szCs w:val="21"/>
                        </w:rPr>
                      </w:pPr>
                    </w:p>
                    <w:p w14:paraId="7A49189C"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This resource is licensed with a Creative Commons Attribution-</w:t>
                      </w:r>
                      <w:proofErr w:type="spellStart"/>
                      <w:r w:rsidRPr="00F77C0F">
                        <w:rPr>
                          <w:color w:val="FFFFFF" w:themeColor="background1"/>
                          <w:sz w:val="20"/>
                          <w:szCs w:val="20"/>
                        </w:rPr>
                        <w:t>NonCommercial</w:t>
                      </w:r>
                      <w:proofErr w:type="spellEnd"/>
                      <w:r w:rsidRPr="00F77C0F">
                        <w:rPr>
                          <w:color w:val="FFFFFF" w:themeColor="background1"/>
                          <w:sz w:val="20"/>
                          <w:szCs w:val="20"/>
                        </w:rPr>
                        <w:t>-</w:t>
                      </w:r>
                      <w:proofErr w:type="spellStart"/>
                      <w:r w:rsidRPr="00F77C0F">
                        <w:rPr>
                          <w:color w:val="FFFFFF" w:themeColor="background1"/>
                          <w:sz w:val="20"/>
                          <w:szCs w:val="20"/>
                        </w:rPr>
                        <w:t>ShareAlike</w:t>
                      </w:r>
                      <w:proofErr w:type="spellEnd"/>
                      <w:r w:rsidRPr="00F77C0F">
                        <w:rPr>
                          <w:color w:val="FFFFFF" w:themeColor="background1"/>
                          <w:sz w:val="20"/>
                          <w:szCs w:val="20"/>
                        </w:rPr>
                        <w:t xml:space="preserve"> 4.0 license. This means you</w:t>
                      </w:r>
                      <w:r w:rsidRPr="00B44024">
                        <w:rPr>
                          <w:rFonts w:eastAsia="Times New Roman"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1" w:history="1">
                        <w:r w:rsidRPr="00B44024">
                          <w:rPr>
                            <w:rFonts w:eastAsia="Times New Roman" w:cs="Times New Roman"/>
                            <w:color w:val="FFFFFF" w:themeColor="background1"/>
                            <w:sz w:val="20"/>
                            <w:szCs w:val="20"/>
                            <w:u w:val="single"/>
                          </w:rPr>
                          <w:t xml:space="preserve"> https://creativecommons.org/licenses/by-nc-sa/4.0</w:t>
                        </w:r>
                      </w:hyperlink>
                      <w:r w:rsidRPr="00B44024">
                        <w:rPr>
                          <w:rFonts w:eastAsia="Times New Roman" w:cs="Times New Roman"/>
                          <w:color w:val="FFFFFF" w:themeColor="background1"/>
                          <w:sz w:val="20"/>
                          <w:szCs w:val="20"/>
                        </w:rPr>
                        <w:t>.</w:t>
                      </w:r>
                      <w:r w:rsidRPr="00F77C0F">
                        <w:rPr>
                          <w:color w:val="FFFFFF" w:themeColor="background1"/>
                          <w:sz w:val="20"/>
                          <w:szCs w:val="20"/>
                        </w:rPr>
                        <w:t xml:space="preserve"> </w:t>
                      </w:r>
                    </w:p>
                    <w:p w14:paraId="61421726"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p>
                    <w:p w14:paraId="3F7EFE06"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r w:rsidRPr="00F77C0F">
                        <w:rPr>
                          <w:color w:val="FFFFFF" w:themeColor="background1"/>
                          <w:sz w:val="20"/>
                          <w:szCs w:val="20"/>
                        </w:rPr>
                        <w:t xml:space="preserve">*Best practice is to list the title, author, source, and license. </w:t>
                      </w:r>
                    </w:p>
                    <w:p w14:paraId="05E3F144" w14:textId="77777777" w:rsidR="0024205E" w:rsidRPr="00F77C0F" w:rsidRDefault="0024205E" w:rsidP="0024205E">
                      <w:pPr>
                        <w:pBdr>
                          <w:top w:val="nil"/>
                          <w:left w:val="nil"/>
                          <w:bottom w:val="nil"/>
                          <w:right w:val="nil"/>
                          <w:between w:val="nil"/>
                        </w:pBdr>
                        <w:spacing w:line="276" w:lineRule="auto"/>
                        <w:jc w:val="both"/>
                        <w:rPr>
                          <w:color w:val="FFFFFF" w:themeColor="background1"/>
                          <w:sz w:val="20"/>
                          <w:szCs w:val="20"/>
                        </w:rPr>
                      </w:pPr>
                    </w:p>
                    <w:p w14:paraId="14AB8351" w14:textId="77777777" w:rsidR="0024205E" w:rsidRPr="005B4A5E" w:rsidRDefault="0024205E" w:rsidP="0024205E">
                      <w:pPr>
                        <w:spacing w:line="276" w:lineRule="auto"/>
                        <w:jc w:val="both"/>
                        <w:rPr>
                          <w:rFonts w:eastAsia="Times New Roman" w:cs="Times New Roman"/>
                          <w:color w:val="FFFFFF" w:themeColor="background1"/>
                          <w:sz w:val="20"/>
                          <w:szCs w:val="20"/>
                        </w:rPr>
                      </w:pPr>
                      <w:r w:rsidRPr="00F77C0F">
                        <w:rPr>
                          <w:color w:val="FFFFFF" w:themeColor="background1"/>
                          <w:sz w:val="20"/>
                          <w:szCs w:val="20"/>
                        </w:rPr>
                        <w:t xml:space="preserve">Example: Adapted by [your name] from “Agricultural Cyberbiosecurity: Big Data” by David </w:t>
                      </w:r>
                      <w:proofErr w:type="spellStart"/>
                      <w:r w:rsidRPr="00F77C0F">
                        <w:rPr>
                          <w:color w:val="FFFFFF" w:themeColor="background1"/>
                          <w:sz w:val="20"/>
                          <w:szCs w:val="20"/>
                        </w:rPr>
                        <w:t>Smilnak</w:t>
                      </w:r>
                      <w:proofErr w:type="spellEnd"/>
                      <w:r w:rsidRPr="00F77C0F">
                        <w:rPr>
                          <w:color w:val="FFFFFF" w:themeColor="background1"/>
                          <w:sz w:val="20"/>
                          <w:szCs w:val="20"/>
                        </w:rPr>
                        <w:t xml:space="preserve">, Anne Brown, Joseph Simpson, Jaylan Day, and Hannah Scherer </w:t>
                      </w:r>
                      <w:r w:rsidRPr="00F77C0F">
                        <w:rPr>
                          <w:rFonts w:eastAsia="Times New Roman" w:cs="Arial"/>
                          <w:color w:val="FFFFFF" w:themeColor="background1"/>
                          <w:sz w:val="20"/>
                          <w:szCs w:val="20"/>
                        </w:rPr>
                        <w:t xml:space="preserve">from </w:t>
                      </w:r>
                      <w:hyperlink r:id="rId62" w:history="1">
                        <w:r w:rsidRPr="00F77C0F">
                          <w:rPr>
                            <w:rStyle w:val="Hyperlink"/>
                            <w:color w:val="FFFFFF" w:themeColor="background1"/>
                            <w:sz w:val="20"/>
                            <w:szCs w:val="20"/>
                          </w:rPr>
                          <w:t>https://doi.org/10.21061/cyberbiosecurity</w:t>
                        </w:r>
                      </w:hyperlink>
                      <w:r w:rsidRPr="00F77C0F">
                        <w:rPr>
                          <w:color w:val="FFFFFF" w:themeColor="background1"/>
                          <w:sz w:val="20"/>
                          <w:szCs w:val="20"/>
                        </w:rPr>
                        <w:t>.</w:t>
                      </w:r>
                      <w:r w:rsidRPr="00F77C0F">
                        <w:rPr>
                          <w:rFonts w:eastAsia="Times New Roman" w:cs="Times New Roman"/>
                          <w:color w:val="FFFFFF" w:themeColor="background1"/>
                          <w:sz w:val="20"/>
                          <w:szCs w:val="20"/>
                        </w:rPr>
                        <w:t xml:space="preserve"> </w:t>
                      </w:r>
                      <w:hyperlink r:id="rId63" w:history="1">
                        <w:r w:rsidRPr="00F77C0F">
                          <w:rPr>
                            <w:rStyle w:val="Hyperlink"/>
                            <w:color w:val="FFFFFF" w:themeColor="background1"/>
                            <w:sz w:val="20"/>
                            <w:szCs w:val="20"/>
                          </w:rPr>
                          <w:t>CC BY-NC-SA 4.0</w:t>
                        </w:r>
                      </w:hyperlink>
                      <w:r w:rsidRPr="00F77C0F">
                        <w:rPr>
                          <w:color w:val="FFFFFF" w:themeColor="background1"/>
                          <w:sz w:val="20"/>
                          <w:szCs w:val="20"/>
                        </w:rPr>
                        <w:t>.</w:t>
                      </w:r>
                    </w:p>
                  </w:txbxContent>
                </v:textbox>
              </v:roundrect>
            </w:pict>
          </mc:Fallback>
        </mc:AlternateContent>
      </w:r>
      <w:r>
        <w:rPr>
          <w:noProof/>
        </w:rPr>
        <mc:AlternateContent>
          <mc:Choice Requires="wps">
            <w:drawing>
              <wp:anchor distT="0" distB="0" distL="114300" distR="114300" simplePos="0" relativeHeight="252680192" behindDoc="0" locked="0" layoutInCell="1" allowOverlap="1" wp14:anchorId="38E17988" wp14:editId="6DCD5CB9">
                <wp:simplePos x="0" y="0"/>
                <wp:positionH relativeFrom="column">
                  <wp:posOffset>-488315</wp:posOffset>
                </wp:positionH>
                <wp:positionV relativeFrom="paragraph">
                  <wp:posOffset>-33020</wp:posOffset>
                </wp:positionV>
                <wp:extent cx="6917690" cy="3973830"/>
                <wp:effectExtent l="12700" t="12700" r="16510" b="13970"/>
                <wp:wrapNone/>
                <wp:docPr id="30" name="Rounded Rectangle 30"/>
                <wp:cNvGraphicFramePr/>
                <a:graphic xmlns:a="http://schemas.openxmlformats.org/drawingml/2006/main">
                  <a:graphicData uri="http://schemas.microsoft.com/office/word/2010/wordprocessingShape">
                    <wps:wsp>
                      <wps:cNvSpPr/>
                      <wps:spPr>
                        <a:xfrm>
                          <a:off x="0" y="0"/>
                          <a:ext cx="6917690" cy="397383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524B4" w14:textId="77777777" w:rsidR="0024205E" w:rsidRPr="00E95B32" w:rsidRDefault="0024205E" w:rsidP="0024205E">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What is an open educational resource?</w:t>
                            </w:r>
                          </w:p>
                          <w:p w14:paraId="596DD94B" w14:textId="77777777" w:rsidR="0024205E" w:rsidRPr="00E95B32" w:rsidRDefault="0024205E" w:rsidP="0024205E">
                            <w:pPr>
                              <w:spacing w:line="276" w:lineRule="auto"/>
                              <w:jc w:val="both"/>
                              <w:rPr>
                                <w:rFonts w:eastAsia="Times New Roman" w:cs="Arial"/>
                                <w:b/>
                                <w:bCs/>
                                <w:color w:val="FFFFFF" w:themeColor="background1"/>
                                <w:sz w:val="21"/>
                                <w:szCs w:val="21"/>
                              </w:rPr>
                            </w:pPr>
                          </w:p>
                          <w:p w14:paraId="6635EC28" w14:textId="77777777" w:rsidR="0024205E" w:rsidRPr="00E95B32" w:rsidRDefault="0024205E" w:rsidP="0024205E">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3DB1B989" w14:textId="77777777" w:rsidR="0024205E" w:rsidRPr="00E95B32" w:rsidRDefault="0024205E" w:rsidP="0024205E">
                            <w:pPr>
                              <w:spacing w:line="276" w:lineRule="auto"/>
                              <w:jc w:val="both"/>
                              <w:rPr>
                                <w:color w:val="FFFFFF" w:themeColor="background1"/>
                                <w:spacing w:val="5"/>
                                <w:sz w:val="21"/>
                                <w:szCs w:val="21"/>
                              </w:rPr>
                            </w:pPr>
                          </w:p>
                          <w:p w14:paraId="66279209" w14:textId="77777777" w:rsidR="0024205E" w:rsidRPr="00E95B32" w:rsidRDefault="0024205E" w:rsidP="0024205E">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64"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171A583C" w14:textId="77777777" w:rsidR="0024205E" w:rsidRPr="00E95B32" w:rsidRDefault="0024205E" w:rsidP="0024205E">
                            <w:pPr>
                              <w:spacing w:line="276" w:lineRule="auto"/>
                              <w:jc w:val="both"/>
                              <w:rPr>
                                <w:rFonts w:eastAsia="Times New Roman" w:cs="Arial"/>
                                <w:b/>
                                <w:bCs/>
                                <w:color w:val="FFFFFF" w:themeColor="background1"/>
                                <w:sz w:val="21"/>
                                <w:szCs w:val="21"/>
                              </w:rPr>
                            </w:pPr>
                          </w:p>
                          <w:p w14:paraId="68B7BE07" w14:textId="77777777" w:rsidR="0024205E" w:rsidRPr="00E95B32" w:rsidRDefault="0024205E" w:rsidP="0024205E">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How to access these templates</w:t>
                            </w:r>
                          </w:p>
                          <w:p w14:paraId="6C01F047" w14:textId="77777777" w:rsidR="0024205E" w:rsidRPr="00E95B32" w:rsidRDefault="0024205E" w:rsidP="0024205E">
                            <w:pPr>
                              <w:spacing w:line="276" w:lineRule="auto"/>
                              <w:jc w:val="both"/>
                              <w:rPr>
                                <w:rFonts w:eastAsia="Times New Roman" w:cs="Times New Roman"/>
                                <w:color w:val="FFFFFF" w:themeColor="background1"/>
                                <w:sz w:val="21"/>
                                <w:szCs w:val="21"/>
                              </w:rPr>
                            </w:pPr>
                          </w:p>
                          <w:p w14:paraId="216BB68D" w14:textId="77777777" w:rsidR="0024205E" w:rsidRPr="00E95B32" w:rsidRDefault="0024205E" w:rsidP="0024205E">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these resources </w:t>
                            </w:r>
                            <w:r>
                              <w:rPr>
                                <w:rFonts w:eastAsia="Times New Roman" w:cs="Arial"/>
                                <w:color w:val="FFFFFF" w:themeColor="background1"/>
                                <w:sz w:val="21"/>
                                <w:szCs w:val="21"/>
                              </w:rPr>
                              <w:t xml:space="preserve">is </w:t>
                            </w:r>
                            <w:hyperlink r:id="rId65" w:history="1">
                              <w:r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3C470222" w14:textId="77777777" w:rsidR="0024205E" w:rsidRPr="00E95B32" w:rsidRDefault="0024205E" w:rsidP="0024205E">
                            <w:pPr>
                              <w:spacing w:line="276" w:lineRule="auto"/>
                              <w:jc w:val="both"/>
                              <w:rPr>
                                <w:rFonts w:eastAsia="Times New Roman" w:cs="Times New Roman"/>
                                <w:color w:val="FFFFFF" w:themeColor="background1"/>
                                <w:sz w:val="21"/>
                                <w:szCs w:val="21"/>
                              </w:rPr>
                            </w:pPr>
                          </w:p>
                          <w:p w14:paraId="0B29B410" w14:textId="77777777" w:rsidR="0024205E" w:rsidRPr="00E95B32" w:rsidRDefault="0024205E" w:rsidP="0024205E">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59ED77E4" w14:textId="77777777" w:rsidR="0024205E" w:rsidRPr="00E95B32" w:rsidRDefault="0024205E" w:rsidP="0024205E">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061D5ADF" w14:textId="77777777" w:rsidR="0024205E" w:rsidRPr="00E95B32" w:rsidRDefault="0024205E" w:rsidP="0024205E">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2F33C5D9" w14:textId="77777777" w:rsidR="0024205E" w:rsidRPr="005B4A5E" w:rsidRDefault="0024205E" w:rsidP="0024205E">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17988" id="Rounded Rectangle 30" o:spid="_x0000_s1087" style="position:absolute;margin-left:-38.45pt;margin-top:-2.6pt;width:544.7pt;height:312.9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" fillcolor="#e3a2b3" strokecolor="white [3212]" strokeweight="2.25pt">
                <v:stroke joinstyle="miter"/>
                <v:textbox>
                  <w:txbxContent>
                    <w:p w14:paraId="2C5524B4" w14:textId="77777777" w:rsidR="0024205E" w:rsidRPr="00E95B32" w:rsidRDefault="0024205E" w:rsidP="0024205E">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What is an open educational resource?</w:t>
                      </w:r>
                    </w:p>
                    <w:p w14:paraId="596DD94B" w14:textId="77777777" w:rsidR="0024205E" w:rsidRPr="00E95B32" w:rsidRDefault="0024205E" w:rsidP="0024205E">
                      <w:pPr>
                        <w:spacing w:line="276" w:lineRule="auto"/>
                        <w:jc w:val="both"/>
                        <w:rPr>
                          <w:rFonts w:eastAsia="Times New Roman" w:cs="Arial"/>
                          <w:b/>
                          <w:bCs/>
                          <w:color w:val="FFFFFF" w:themeColor="background1"/>
                          <w:sz w:val="21"/>
                          <w:szCs w:val="21"/>
                        </w:rPr>
                      </w:pPr>
                    </w:p>
                    <w:p w14:paraId="6635EC28" w14:textId="77777777" w:rsidR="0024205E" w:rsidRPr="00E95B32" w:rsidRDefault="0024205E" w:rsidP="0024205E">
                      <w:pPr>
                        <w:spacing w:line="276" w:lineRule="auto"/>
                        <w:jc w:val="both"/>
                        <w:rPr>
                          <w:color w:val="FFFFFF" w:themeColor="background1"/>
                          <w:spacing w:val="5"/>
                          <w:sz w:val="21"/>
                          <w:szCs w:val="21"/>
                        </w:rPr>
                      </w:pPr>
                      <w:r w:rsidRPr="00E95B32">
                        <w:rPr>
                          <w:color w:val="FFFFFF" w:themeColor="background1"/>
                          <w:spacing w:val="5"/>
                          <w:sz w:val="21"/>
                          <w:szCs w:val="21"/>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3DB1B989" w14:textId="77777777" w:rsidR="0024205E" w:rsidRPr="00E95B32" w:rsidRDefault="0024205E" w:rsidP="0024205E">
                      <w:pPr>
                        <w:spacing w:line="276" w:lineRule="auto"/>
                        <w:jc w:val="both"/>
                        <w:rPr>
                          <w:color w:val="FFFFFF" w:themeColor="background1"/>
                          <w:spacing w:val="5"/>
                          <w:sz w:val="21"/>
                          <w:szCs w:val="21"/>
                        </w:rPr>
                      </w:pPr>
                    </w:p>
                    <w:p w14:paraId="66279209" w14:textId="77777777" w:rsidR="0024205E" w:rsidRPr="00E95B32" w:rsidRDefault="0024205E" w:rsidP="0024205E">
                      <w:pPr>
                        <w:spacing w:line="276" w:lineRule="auto"/>
                        <w:jc w:val="both"/>
                        <w:rPr>
                          <w:color w:val="FFFFFF" w:themeColor="background1"/>
                          <w:spacing w:val="5"/>
                          <w:sz w:val="21"/>
                          <w:szCs w:val="21"/>
                        </w:rPr>
                      </w:pPr>
                      <w:r w:rsidRPr="00E95B32">
                        <w:rPr>
                          <w:color w:val="FFFFFF" w:themeColor="background1"/>
                          <w:spacing w:val="5"/>
                          <w:sz w:val="21"/>
                          <w:szCs w:val="21"/>
                        </w:rPr>
                        <w:t xml:space="preserve">This definition of OER is provided by </w:t>
                      </w:r>
                      <w:hyperlink r:id="rId66" w:tgtFrame="_blank" w:tooltip="Definition of Open Educational Resources from The William and Flora Hewlett Foundation website" w:history="1">
                        <w:r w:rsidRPr="00E95B32">
                          <w:rPr>
                            <w:rStyle w:val="Hyperlink"/>
                            <w:rFonts w:cs="Open Sans"/>
                            <w:color w:val="FFFFFF" w:themeColor="background1"/>
                            <w:sz w:val="21"/>
                            <w:szCs w:val="21"/>
                          </w:rPr>
                          <w:t>The William and Flora Hewlett Foundation</w:t>
                        </w:r>
                      </w:hyperlink>
                      <w:r w:rsidRPr="00E95B32">
                        <w:rPr>
                          <w:color w:val="FFFFFF" w:themeColor="background1"/>
                          <w:sz w:val="21"/>
                          <w:szCs w:val="21"/>
                        </w:rPr>
                        <w:t>.</w:t>
                      </w:r>
                    </w:p>
                    <w:p w14:paraId="171A583C" w14:textId="77777777" w:rsidR="0024205E" w:rsidRPr="00E95B32" w:rsidRDefault="0024205E" w:rsidP="0024205E">
                      <w:pPr>
                        <w:spacing w:line="276" w:lineRule="auto"/>
                        <w:jc w:val="both"/>
                        <w:rPr>
                          <w:rFonts w:eastAsia="Times New Roman" w:cs="Arial"/>
                          <w:b/>
                          <w:bCs/>
                          <w:color w:val="FFFFFF" w:themeColor="background1"/>
                          <w:sz w:val="21"/>
                          <w:szCs w:val="21"/>
                        </w:rPr>
                      </w:pPr>
                    </w:p>
                    <w:p w14:paraId="68B7BE07" w14:textId="77777777" w:rsidR="0024205E" w:rsidRPr="00E95B32" w:rsidRDefault="0024205E" w:rsidP="0024205E">
                      <w:pPr>
                        <w:spacing w:line="276" w:lineRule="auto"/>
                        <w:jc w:val="both"/>
                        <w:rPr>
                          <w:rFonts w:eastAsia="Times New Roman" w:cs="Arial"/>
                          <w:b/>
                          <w:bCs/>
                          <w:color w:val="FFFFFF" w:themeColor="background1"/>
                        </w:rPr>
                      </w:pPr>
                      <w:r w:rsidRPr="00E95B32">
                        <w:rPr>
                          <w:rFonts w:eastAsia="Times New Roman" w:cs="Arial"/>
                          <w:b/>
                          <w:bCs/>
                          <w:color w:val="FFFFFF" w:themeColor="background1"/>
                        </w:rPr>
                        <w:t>How to access these templates</w:t>
                      </w:r>
                    </w:p>
                    <w:p w14:paraId="6C01F047" w14:textId="77777777" w:rsidR="0024205E" w:rsidRPr="00E95B32" w:rsidRDefault="0024205E" w:rsidP="0024205E">
                      <w:pPr>
                        <w:spacing w:line="276" w:lineRule="auto"/>
                        <w:jc w:val="both"/>
                        <w:rPr>
                          <w:rFonts w:eastAsia="Times New Roman" w:cs="Times New Roman"/>
                          <w:color w:val="FFFFFF" w:themeColor="background1"/>
                          <w:sz w:val="21"/>
                          <w:szCs w:val="21"/>
                        </w:rPr>
                      </w:pPr>
                    </w:p>
                    <w:p w14:paraId="216BB68D" w14:textId="77777777" w:rsidR="0024205E" w:rsidRPr="00E95B32" w:rsidRDefault="0024205E" w:rsidP="0024205E">
                      <w:p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 xml:space="preserve">The main landing page for these resources </w:t>
                      </w:r>
                      <w:r>
                        <w:rPr>
                          <w:rFonts w:eastAsia="Times New Roman" w:cs="Arial"/>
                          <w:color w:val="FFFFFF" w:themeColor="background1"/>
                          <w:sz w:val="21"/>
                          <w:szCs w:val="21"/>
                        </w:rPr>
                        <w:t xml:space="preserve">is </w:t>
                      </w:r>
                      <w:hyperlink r:id="rId67" w:history="1">
                        <w:r w:rsidRPr="00F77C0F">
                          <w:rPr>
                            <w:rStyle w:val="Hyperlink"/>
                            <w:color w:val="FFFFFF" w:themeColor="background1"/>
                            <w:sz w:val="20"/>
                            <w:szCs w:val="20"/>
                          </w:rPr>
                          <w:t>https://doi.org/10.21061/cyberbiosecurity</w:t>
                        </w:r>
                      </w:hyperlink>
                      <w:r w:rsidRPr="00E95B32">
                        <w:rPr>
                          <w:color w:val="FFFFFF" w:themeColor="background1"/>
                          <w:sz w:val="21"/>
                          <w:szCs w:val="21"/>
                        </w:rPr>
                        <w:t>.</w:t>
                      </w:r>
                    </w:p>
                    <w:p w14:paraId="3C470222" w14:textId="77777777" w:rsidR="0024205E" w:rsidRPr="00E95B32" w:rsidRDefault="0024205E" w:rsidP="0024205E">
                      <w:pPr>
                        <w:spacing w:line="276" w:lineRule="auto"/>
                        <w:jc w:val="both"/>
                        <w:rPr>
                          <w:rFonts w:eastAsia="Times New Roman" w:cs="Times New Roman"/>
                          <w:color w:val="FFFFFF" w:themeColor="background1"/>
                          <w:sz w:val="21"/>
                          <w:szCs w:val="21"/>
                        </w:rPr>
                      </w:pPr>
                    </w:p>
                    <w:p w14:paraId="0B29B410" w14:textId="77777777" w:rsidR="0024205E" w:rsidRPr="00E95B32" w:rsidRDefault="0024205E" w:rsidP="0024205E">
                      <w:pPr>
                        <w:spacing w:line="276" w:lineRule="auto"/>
                        <w:jc w:val="both"/>
                        <w:rPr>
                          <w:rFonts w:eastAsia="Times New Roman" w:cs="Arial"/>
                          <w:color w:val="FFFFFF" w:themeColor="background1"/>
                          <w:sz w:val="21"/>
                          <w:szCs w:val="21"/>
                        </w:rPr>
                      </w:pPr>
                      <w:r w:rsidRPr="00E95B32">
                        <w:rPr>
                          <w:rFonts w:eastAsia="Times New Roman" w:cs="Arial"/>
                          <w:color w:val="FFFFFF" w:themeColor="background1"/>
                          <w:sz w:val="21"/>
                          <w:szCs w:val="21"/>
                        </w:rPr>
                        <w:t>This page includes a downloadable and editable Word document for the:</w:t>
                      </w:r>
                    </w:p>
                    <w:p w14:paraId="59ED77E4" w14:textId="77777777" w:rsidR="0024205E" w:rsidRPr="00E95B32" w:rsidRDefault="0024205E" w:rsidP="0024205E">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fact sheet</w:t>
                      </w:r>
                    </w:p>
                    <w:p w14:paraId="061D5ADF" w14:textId="77777777" w:rsidR="0024205E" w:rsidRPr="00E95B32" w:rsidRDefault="0024205E" w:rsidP="0024205E">
                      <w:pPr>
                        <w:pStyle w:val="ListParagraph"/>
                        <w:numPr>
                          <w:ilvl w:val="0"/>
                          <w:numId w:val="10"/>
                        </w:numPr>
                        <w:spacing w:line="276" w:lineRule="auto"/>
                        <w:jc w:val="both"/>
                        <w:rPr>
                          <w:rFonts w:eastAsia="Times New Roman" w:cs="Times New Roman"/>
                          <w:color w:val="FFFFFF" w:themeColor="background1"/>
                          <w:sz w:val="21"/>
                          <w:szCs w:val="21"/>
                        </w:rPr>
                      </w:pPr>
                      <w:r w:rsidRPr="00E95B32">
                        <w:rPr>
                          <w:rFonts w:eastAsia="Times New Roman" w:cs="Arial"/>
                          <w:color w:val="FFFFFF" w:themeColor="background1"/>
                          <w:sz w:val="21"/>
                          <w:szCs w:val="21"/>
                        </w:rPr>
                        <w:t>Student activity sheet</w:t>
                      </w:r>
                    </w:p>
                    <w:p w14:paraId="2F33C5D9" w14:textId="77777777" w:rsidR="0024205E" w:rsidRPr="005B4A5E" w:rsidRDefault="0024205E" w:rsidP="0024205E">
                      <w:pPr>
                        <w:pStyle w:val="ListParagraph"/>
                        <w:numPr>
                          <w:ilvl w:val="0"/>
                          <w:numId w:val="10"/>
                        </w:numPr>
                        <w:spacing w:line="276" w:lineRule="auto"/>
                        <w:jc w:val="both"/>
                        <w:rPr>
                          <w:color w:val="FFFFFF" w:themeColor="background1"/>
                          <w:sz w:val="20"/>
                          <w:szCs w:val="20"/>
                        </w:rPr>
                      </w:pPr>
                      <w:r w:rsidRPr="00F77C0F">
                        <w:rPr>
                          <w:rFonts w:eastAsia="Times New Roman" w:cs="Arial"/>
                          <w:color w:val="FFFFFF" w:themeColor="background1"/>
                          <w:sz w:val="20"/>
                          <w:szCs w:val="20"/>
                        </w:rPr>
                        <w:t>Fac</w:t>
                      </w:r>
                      <w:r>
                        <w:rPr>
                          <w:rFonts w:eastAsia="Times New Roman" w:cs="Arial"/>
                          <w:color w:val="FFFFFF" w:themeColor="background1"/>
                          <w:sz w:val="20"/>
                          <w:szCs w:val="20"/>
                        </w:rPr>
                        <w:t>ilitator’s</w:t>
                      </w:r>
                      <w:r w:rsidRPr="00F77C0F">
                        <w:rPr>
                          <w:rFonts w:eastAsia="Times New Roman" w:cs="Arial"/>
                          <w:color w:val="FFFFFF" w:themeColor="background1"/>
                          <w:sz w:val="20"/>
                          <w:szCs w:val="20"/>
                        </w:rPr>
                        <w:t xml:space="preserve"> guide</w:t>
                      </w:r>
                    </w:p>
                  </w:txbxContent>
                </v:textbox>
              </v:roundrect>
            </w:pict>
          </mc:Fallback>
        </mc:AlternateContent>
      </w:r>
      <w:r>
        <w:rPr>
          <w:noProof/>
        </w:rPr>
        <mc:AlternateContent>
          <mc:Choice Requires="wps">
            <w:drawing>
              <wp:anchor distT="0" distB="0" distL="114300" distR="114300" simplePos="0" relativeHeight="252681216" behindDoc="0" locked="0" layoutInCell="1" allowOverlap="1" wp14:anchorId="4BA0CE8D" wp14:editId="78B31544">
                <wp:simplePos x="0" y="0"/>
                <wp:positionH relativeFrom="column">
                  <wp:posOffset>-455295</wp:posOffset>
                </wp:positionH>
                <wp:positionV relativeFrom="paragraph">
                  <wp:posOffset>13366750</wp:posOffset>
                </wp:positionV>
                <wp:extent cx="6917690" cy="1736889"/>
                <wp:effectExtent l="12700" t="12700" r="16510" b="15875"/>
                <wp:wrapNone/>
                <wp:docPr id="35" name="Rounded Rectangle 35"/>
                <wp:cNvGraphicFramePr/>
                <a:graphic xmlns:a="http://schemas.openxmlformats.org/drawingml/2006/main">
                  <a:graphicData uri="http://schemas.microsoft.com/office/word/2010/wordprocessingShape">
                    <wps:wsp>
                      <wps:cNvSpPr/>
                      <wps:spPr>
                        <a:xfrm>
                          <a:off x="0" y="0"/>
                          <a:ext cx="6917690" cy="1736889"/>
                        </a:xfrm>
                        <a:prstGeom prst="roundRect">
                          <a:avLst>
                            <a:gd name="adj" fmla="val 24059"/>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9EF72" w14:textId="77777777" w:rsidR="0024205E" w:rsidRDefault="0024205E" w:rsidP="0024205E">
                            <w:pPr>
                              <w:spacing w:line="276" w:lineRule="auto"/>
                              <w:rPr>
                                <w:b/>
                                <w:bCs/>
                                <w:color w:val="FFFFFF" w:themeColor="background1"/>
                                <w:spacing w:val="5"/>
                              </w:rPr>
                            </w:pPr>
                            <w:r w:rsidRPr="0082735E">
                              <w:rPr>
                                <w:b/>
                                <w:bCs/>
                                <w:color w:val="FFFFFF" w:themeColor="background1"/>
                                <w:spacing w:val="5"/>
                              </w:rPr>
                              <w:t>How to cite this version</w:t>
                            </w:r>
                          </w:p>
                          <w:p w14:paraId="79A3CB8A" w14:textId="77777777" w:rsidR="0024205E" w:rsidRPr="0082735E" w:rsidRDefault="0024205E" w:rsidP="0024205E">
                            <w:pPr>
                              <w:spacing w:line="276" w:lineRule="auto"/>
                              <w:rPr>
                                <w:b/>
                                <w:bCs/>
                                <w:color w:val="FFFFFF" w:themeColor="background1"/>
                                <w:spacing w:val="5"/>
                              </w:rPr>
                            </w:pPr>
                          </w:p>
                          <w:p w14:paraId="1BC47954" w14:textId="77777777" w:rsidR="0024205E" w:rsidRPr="009D3DA6" w:rsidRDefault="0024205E" w:rsidP="0024205E">
                            <w:pPr>
                              <w:spacing w:line="276" w:lineRule="auto"/>
                              <w:rPr>
                                <w:color w:val="FFFFFF" w:themeColor="background1"/>
                                <w:spacing w:val="5"/>
                                <w:sz w:val="19"/>
                                <w:szCs w:val="20"/>
                              </w:rPr>
                            </w:pPr>
                            <w:r w:rsidRPr="00F77C0F">
                              <w:rPr>
                                <w:color w:val="FFFFFF" w:themeColor="background1"/>
                                <w:spacing w:val="5"/>
                                <w:sz w:val="20"/>
                                <w:szCs w:val="20"/>
                              </w:rPr>
                              <w:t xml:space="preserve">Adapted by Kindred Grey from “Agricultural Cyberbiosecurity” by David </w:t>
                            </w:r>
                            <w:proofErr w:type="spellStart"/>
                            <w:r w:rsidRPr="00F77C0F">
                              <w:rPr>
                                <w:color w:val="FFFFFF" w:themeColor="background1"/>
                                <w:spacing w:val="5"/>
                                <w:sz w:val="20"/>
                                <w:szCs w:val="20"/>
                              </w:rPr>
                              <w:t>Smilnak</w:t>
                            </w:r>
                            <w:proofErr w:type="spellEnd"/>
                            <w:r w:rsidRPr="00F77C0F">
                              <w:rPr>
                                <w:color w:val="FFFFFF" w:themeColor="background1"/>
                                <w:spacing w:val="5"/>
                                <w:sz w:val="20"/>
                                <w:szCs w:val="20"/>
                              </w:rPr>
                              <w:t xml:space="preserve">, Anne Brown, Joseph Simpson, Jaylan Day, and Hannah Scherer from </w:t>
                            </w:r>
                            <w:r w:rsidRPr="00F77C0F">
                              <w:rPr>
                                <w:rFonts w:eastAsia="Times New Roman" w:cs="Arial"/>
                                <w:color w:val="FFFFFF" w:themeColor="background1"/>
                                <w:sz w:val="20"/>
                                <w:szCs w:val="20"/>
                              </w:rPr>
                              <w:t xml:space="preserve"> </w:t>
                            </w:r>
                            <w:hyperlink r:id="rId68" w:history="1">
                              <w:r w:rsidRPr="00F77C0F">
                                <w:rPr>
                                  <w:rStyle w:val="Hyperlink"/>
                                  <w:color w:val="FFFFFF" w:themeColor="background1"/>
                                  <w:sz w:val="20"/>
                                  <w:szCs w:val="20"/>
                                </w:rPr>
                                <w:t>https://doi.org/10.21061/cyberbiosecurity</w:t>
                              </w:r>
                            </w:hyperlink>
                            <w:r w:rsidRPr="00F77C0F">
                              <w:rPr>
                                <w:color w:val="FFFFFF" w:themeColor="background1"/>
                                <w:sz w:val="20"/>
                                <w:szCs w:val="20"/>
                              </w:rPr>
                              <w:t xml:space="preserve">. </w:t>
                            </w:r>
                            <w:hyperlink r:id="rId69" w:history="1">
                              <w:r w:rsidRPr="00F77C0F">
                                <w:rPr>
                                  <w:rStyle w:val="Hyperlink"/>
                                  <w:color w:val="FFFFFF" w:themeColor="background1"/>
                                  <w:sz w:val="20"/>
                                  <w:szCs w:val="20"/>
                                </w:rPr>
                                <w:t>CC BY-NC-SA 4.0</w:t>
                              </w:r>
                            </w:hyperlink>
                            <w:r w:rsidRPr="00F77C0F">
                              <w:rPr>
                                <w:color w:val="FFFFFF" w:themeColor="background1"/>
                                <w:sz w:val="20"/>
                                <w:szCs w:val="20"/>
                              </w:rPr>
                              <w:t xml:space="preserve">. </w:t>
                            </w:r>
                            <w:r w:rsidRPr="009D3DA6">
                              <w:rPr>
                                <w:color w:val="FFFFFF" w:themeColor="background1"/>
                                <w:spacing w:val="5"/>
                                <w:sz w:val="19"/>
                                <w:szCs w:val="20"/>
                              </w:rPr>
                              <w:t xml:space="preserve">Includes </w:t>
                            </w:r>
                            <w:hyperlink r:id="rId70" w:history="1">
                              <w:r w:rsidRPr="009D3DA6">
                                <w:rPr>
                                  <w:rStyle w:val="Hyperlink"/>
                                  <w:color w:val="FFFFFF" w:themeColor="background1"/>
                                  <w:spacing w:val="5"/>
                                  <w:sz w:val="19"/>
                                  <w:szCs w:val="20"/>
                                </w:rPr>
                                <w:t>Beaker by IYIKON</w:t>
                              </w:r>
                            </w:hyperlink>
                            <w:r w:rsidRPr="009D3DA6">
                              <w:rPr>
                                <w:color w:val="FFFFFF" w:themeColor="background1"/>
                                <w:spacing w:val="5"/>
                                <w:sz w:val="19"/>
                                <w:szCs w:val="20"/>
                              </w:rPr>
                              <w:t xml:space="preserve">, </w:t>
                            </w:r>
                            <w:hyperlink r:id="rId71" w:history="1">
                              <w:r w:rsidRPr="009D3DA6">
                                <w:rPr>
                                  <w:rStyle w:val="Hyperlink"/>
                                  <w:color w:val="FFFFFF" w:themeColor="background1"/>
                                  <w:spacing w:val="5"/>
                                  <w:sz w:val="19"/>
                                  <w:szCs w:val="20"/>
                                </w:rPr>
                                <w:t xml:space="preserve">Computer by </w:t>
                              </w:r>
                              <w:proofErr w:type="spellStart"/>
                              <w:r w:rsidRPr="009D3DA6">
                                <w:rPr>
                                  <w:rStyle w:val="Hyperlink"/>
                                  <w:color w:val="FFFFFF" w:themeColor="background1"/>
                                  <w:spacing w:val="5"/>
                                  <w:sz w:val="19"/>
                                  <w:szCs w:val="20"/>
                                </w:rPr>
                                <w:t>uzeir</w:t>
                              </w:r>
                              <w:proofErr w:type="spellEnd"/>
                              <w:r w:rsidRPr="009D3DA6">
                                <w:rPr>
                                  <w:rStyle w:val="Hyperlink"/>
                                  <w:color w:val="FFFFFF" w:themeColor="background1"/>
                                  <w:spacing w:val="5"/>
                                  <w:sz w:val="19"/>
                                  <w:szCs w:val="20"/>
                                </w:rPr>
                                <w:t xml:space="preserve"> </w:t>
                              </w:r>
                              <w:proofErr w:type="spellStart"/>
                              <w:r w:rsidRPr="009D3DA6">
                                <w:rPr>
                                  <w:rStyle w:val="Hyperlink"/>
                                  <w:color w:val="FFFFFF" w:themeColor="background1"/>
                                  <w:spacing w:val="5"/>
                                  <w:sz w:val="19"/>
                                  <w:szCs w:val="20"/>
                                </w:rPr>
                                <w:t>syarief</w:t>
                              </w:r>
                              <w:proofErr w:type="spellEnd"/>
                            </w:hyperlink>
                            <w:r w:rsidRPr="009D3DA6">
                              <w:rPr>
                                <w:color w:val="FFFFFF" w:themeColor="background1"/>
                                <w:spacing w:val="5"/>
                                <w:sz w:val="19"/>
                                <w:szCs w:val="20"/>
                              </w:rPr>
                              <w:t xml:space="preserve">, </w:t>
                            </w:r>
                            <w:hyperlink r:id="rId72" w:history="1">
                              <w:r w:rsidRPr="009D3DA6">
                                <w:rPr>
                                  <w:rStyle w:val="Hyperlink"/>
                                  <w:color w:val="FFFFFF" w:themeColor="background1"/>
                                  <w:spacing w:val="5"/>
                                  <w:sz w:val="19"/>
                                  <w:szCs w:val="20"/>
                                </w:rPr>
                                <w:t>Factory by kareemov1000</w:t>
                              </w:r>
                            </w:hyperlink>
                            <w:r w:rsidRPr="009D3DA6">
                              <w:rPr>
                                <w:color w:val="FFFFFF" w:themeColor="background1"/>
                                <w:spacing w:val="5"/>
                                <w:sz w:val="19"/>
                                <w:szCs w:val="20"/>
                              </w:rPr>
                              <w:t xml:space="preserve">, </w:t>
                            </w:r>
                            <w:hyperlink r:id="rId73" w:history="1">
                              <w:r w:rsidRPr="009D3DA6">
                                <w:rPr>
                                  <w:rStyle w:val="Hyperlink"/>
                                  <w:color w:val="FFFFFF" w:themeColor="background1"/>
                                  <w:spacing w:val="5"/>
                                  <w:sz w:val="19"/>
                                  <w:szCs w:val="20"/>
                                </w:rPr>
                                <w:t xml:space="preserve">Microscope by </w:t>
                              </w:r>
                              <w:proofErr w:type="spellStart"/>
                              <w:r w:rsidRPr="009D3DA6">
                                <w:rPr>
                                  <w:rStyle w:val="Hyperlink"/>
                                  <w:color w:val="FFFFFF" w:themeColor="background1"/>
                                  <w:spacing w:val="5"/>
                                  <w:sz w:val="19"/>
                                  <w:szCs w:val="20"/>
                                </w:rPr>
                                <w:t>Ariyanto</w:t>
                              </w:r>
                              <w:proofErr w:type="spellEnd"/>
                              <w:r w:rsidRPr="009D3DA6">
                                <w:rPr>
                                  <w:rStyle w:val="Hyperlink"/>
                                  <w:color w:val="FFFFFF" w:themeColor="background1"/>
                                  <w:spacing w:val="5"/>
                                  <w:sz w:val="19"/>
                                  <w:szCs w:val="20"/>
                                </w:rPr>
                                <w:t xml:space="preserve"> Deni</w:t>
                              </w:r>
                            </w:hyperlink>
                            <w:r w:rsidRPr="009D3DA6">
                              <w:rPr>
                                <w:color w:val="FFFFFF" w:themeColor="background1"/>
                                <w:spacing w:val="5"/>
                                <w:sz w:val="19"/>
                                <w:szCs w:val="20"/>
                              </w:rPr>
                              <w:t xml:space="preserve">, </w:t>
                            </w:r>
                            <w:hyperlink r:id="rId74" w:history="1">
                              <w:r w:rsidRPr="009D3DA6">
                                <w:rPr>
                                  <w:rStyle w:val="Hyperlink"/>
                                  <w:color w:val="FFFFFF" w:themeColor="background1"/>
                                  <w:spacing w:val="5"/>
                                  <w:sz w:val="19"/>
                                  <w:szCs w:val="20"/>
                                </w:rPr>
                                <w:t xml:space="preserve">Poison by Muhammad </w:t>
                              </w:r>
                              <w:proofErr w:type="spellStart"/>
                              <w:r w:rsidRPr="009D3DA6">
                                <w:rPr>
                                  <w:rStyle w:val="Hyperlink"/>
                                  <w:color w:val="FFFFFF" w:themeColor="background1"/>
                                  <w:spacing w:val="5"/>
                                  <w:sz w:val="19"/>
                                  <w:szCs w:val="20"/>
                                </w:rPr>
                                <w:t>Atiq</w:t>
                              </w:r>
                              <w:proofErr w:type="spellEnd"/>
                            </w:hyperlink>
                            <w:r w:rsidRPr="009D3DA6">
                              <w:rPr>
                                <w:color w:val="FFFFFF" w:themeColor="background1"/>
                                <w:spacing w:val="5"/>
                                <w:sz w:val="19"/>
                                <w:szCs w:val="20"/>
                              </w:rPr>
                              <w:t xml:space="preserve">, </w:t>
                            </w:r>
                            <w:hyperlink r:id="rId75" w:history="1">
                              <w:r w:rsidRPr="009D3DA6">
                                <w:rPr>
                                  <w:rStyle w:val="Hyperlink"/>
                                  <w:color w:val="FFFFFF" w:themeColor="background1"/>
                                  <w:spacing w:val="5"/>
                                  <w:sz w:val="19"/>
                                  <w:szCs w:val="20"/>
                                </w:rPr>
                                <w:t xml:space="preserve">Science by </w:t>
                              </w:r>
                              <w:proofErr w:type="spellStart"/>
                              <w:r w:rsidRPr="009D3DA6">
                                <w:rPr>
                                  <w:rStyle w:val="Hyperlink"/>
                                  <w:color w:val="FFFFFF" w:themeColor="background1"/>
                                  <w:spacing w:val="5"/>
                                  <w:sz w:val="19"/>
                                  <w:szCs w:val="20"/>
                                </w:rPr>
                                <w:t>Soremba</w:t>
                              </w:r>
                              <w:proofErr w:type="spellEnd"/>
                            </w:hyperlink>
                            <w:r w:rsidRPr="009D3DA6">
                              <w:rPr>
                                <w:color w:val="FFFFFF" w:themeColor="background1"/>
                                <w:spacing w:val="5"/>
                                <w:sz w:val="19"/>
                                <w:szCs w:val="20"/>
                              </w:rPr>
                              <w:t xml:space="preserve">, </w:t>
                            </w:r>
                            <w:hyperlink r:id="rId76" w:history="1">
                              <w:r w:rsidRPr="009D3DA6">
                                <w:rPr>
                                  <w:rStyle w:val="Hyperlink"/>
                                  <w:color w:val="FFFFFF" w:themeColor="background1"/>
                                  <w:spacing w:val="5"/>
                                  <w:sz w:val="19"/>
                                  <w:szCs w:val="20"/>
                                </w:rPr>
                                <w:t>Scientist by Amethyst Studio</w:t>
                              </w:r>
                            </w:hyperlink>
                            <w:r w:rsidRPr="009D3DA6">
                              <w:rPr>
                                <w:color w:val="FFFFFF" w:themeColor="background1"/>
                                <w:spacing w:val="5"/>
                                <w:sz w:val="19"/>
                                <w:szCs w:val="20"/>
                              </w:rPr>
                              <w:t xml:space="preserve">, </w:t>
                            </w:r>
                            <w:hyperlink r:id="rId77" w:history="1">
                              <w:r w:rsidRPr="009D3DA6">
                                <w:rPr>
                                  <w:rStyle w:val="Hyperlink"/>
                                  <w:color w:val="FFFFFF" w:themeColor="background1"/>
                                  <w:spacing w:val="5"/>
                                  <w:sz w:val="19"/>
                                  <w:szCs w:val="20"/>
                                </w:rPr>
                                <w:t>Test tubes by Blaise Sewell</w:t>
                              </w:r>
                            </w:hyperlink>
                            <w:r w:rsidRPr="009D3DA6">
                              <w:rPr>
                                <w:color w:val="FFFFFF" w:themeColor="background1"/>
                                <w:spacing w:val="5"/>
                                <w:sz w:val="19"/>
                                <w:szCs w:val="20"/>
                              </w:rPr>
                              <w:t xml:space="preserve">, and </w:t>
                            </w:r>
                            <w:hyperlink r:id="rId78" w:history="1">
                              <w:r w:rsidRPr="009D3DA6">
                                <w:rPr>
                                  <w:rStyle w:val="Hyperlink"/>
                                  <w:color w:val="FFFFFF" w:themeColor="background1"/>
                                  <w:spacing w:val="5"/>
                                  <w:sz w:val="19"/>
                                  <w:szCs w:val="20"/>
                                </w:rPr>
                                <w:t xml:space="preserve">Tractor by Olivier </w:t>
                              </w:r>
                              <w:proofErr w:type="spellStart"/>
                              <w:r w:rsidRPr="009D3DA6">
                                <w:rPr>
                                  <w:rStyle w:val="Hyperlink"/>
                                  <w:color w:val="FFFFFF" w:themeColor="background1"/>
                                  <w:spacing w:val="5"/>
                                  <w:sz w:val="19"/>
                                  <w:szCs w:val="20"/>
                                </w:rPr>
                                <w:t>Guin</w:t>
                              </w:r>
                              <w:proofErr w:type="spellEnd"/>
                            </w:hyperlink>
                            <w:r w:rsidRPr="009D3DA6">
                              <w:rPr>
                                <w:color w:val="FFFFFF" w:themeColor="background1"/>
                                <w:spacing w:val="5"/>
                                <w:sz w:val="19"/>
                                <w:szCs w:val="20"/>
                              </w:rPr>
                              <w:t>, all from the Noun Project (</w:t>
                            </w:r>
                            <w:hyperlink r:id="rId79" w:history="1">
                              <w:r w:rsidRPr="009D3DA6">
                                <w:rPr>
                                  <w:rStyle w:val="Hyperlink"/>
                                  <w:color w:val="FFFFFF" w:themeColor="background1"/>
                                  <w:spacing w:val="5"/>
                                  <w:sz w:val="19"/>
                                  <w:szCs w:val="20"/>
                                </w:rPr>
                                <w:t>CC BY 4.0</w:t>
                              </w:r>
                            </w:hyperlink>
                            <w:r w:rsidRPr="009D3DA6">
                              <w:rPr>
                                <w:color w:val="FFFFFF" w:themeColor="background1"/>
                                <w:spacing w:val="5"/>
                                <w:sz w:val="19"/>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BA0CE8D" id="Rounded Rectangle 35" o:spid="_x0000_s1087" style="position:absolute;margin-left:-35.85pt;margin-top:1052.5pt;width:544.7pt;height:136.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576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" fillcolor="#e3a2b3" strokecolor="white [3212]" strokeweight="2.25pt">
                <v:stroke joinstyle="miter"/>
                <v:textbox>
                  <w:txbxContent>
                    <w:p w14:paraId="7039EF72" w14:textId="77777777" w:rsidR="0024205E" w:rsidRDefault="0024205E" w:rsidP="0024205E">
                      <w:pPr>
                        <w:spacing w:line="276" w:lineRule="auto"/>
                        <w:rPr>
                          <w:b/>
                          <w:bCs/>
                          <w:color w:val="FFFFFF" w:themeColor="background1"/>
                          <w:spacing w:val="5"/>
                        </w:rPr>
                      </w:pPr>
                      <w:r w:rsidRPr="0082735E">
                        <w:rPr>
                          <w:b/>
                          <w:bCs/>
                          <w:color w:val="FFFFFF" w:themeColor="background1"/>
                          <w:spacing w:val="5"/>
                        </w:rPr>
                        <w:t>How to cite this version</w:t>
                      </w:r>
                    </w:p>
                    <w:p w14:paraId="79A3CB8A" w14:textId="77777777" w:rsidR="0024205E" w:rsidRPr="0082735E" w:rsidRDefault="0024205E" w:rsidP="0024205E">
                      <w:pPr>
                        <w:spacing w:line="276" w:lineRule="auto"/>
                        <w:rPr>
                          <w:b/>
                          <w:bCs/>
                          <w:color w:val="FFFFFF" w:themeColor="background1"/>
                          <w:spacing w:val="5"/>
                        </w:rPr>
                      </w:pPr>
                    </w:p>
                    <w:p w14:paraId="1BC47954" w14:textId="77777777" w:rsidR="0024205E" w:rsidRPr="009D3DA6" w:rsidRDefault="0024205E" w:rsidP="0024205E">
                      <w:pPr>
                        <w:spacing w:line="276" w:lineRule="auto"/>
                        <w:rPr>
                          <w:color w:val="FFFFFF" w:themeColor="background1"/>
                          <w:spacing w:val="5"/>
                          <w:sz w:val="19"/>
                          <w:szCs w:val="20"/>
                        </w:rPr>
                      </w:pPr>
                      <w:r w:rsidRPr="00F77C0F">
                        <w:rPr>
                          <w:color w:val="FFFFFF" w:themeColor="background1"/>
                          <w:spacing w:val="5"/>
                          <w:sz w:val="20"/>
                          <w:szCs w:val="20"/>
                        </w:rPr>
                        <w:t xml:space="preserve">Adapted by Kindred Grey from “Agricultural Cyberbiosecurity” by David </w:t>
                      </w:r>
                      <w:proofErr w:type="spellStart"/>
                      <w:r w:rsidRPr="00F77C0F">
                        <w:rPr>
                          <w:color w:val="FFFFFF" w:themeColor="background1"/>
                          <w:spacing w:val="5"/>
                          <w:sz w:val="20"/>
                          <w:szCs w:val="20"/>
                        </w:rPr>
                        <w:t>Smilnak</w:t>
                      </w:r>
                      <w:proofErr w:type="spellEnd"/>
                      <w:r w:rsidRPr="00F77C0F">
                        <w:rPr>
                          <w:color w:val="FFFFFF" w:themeColor="background1"/>
                          <w:spacing w:val="5"/>
                          <w:sz w:val="20"/>
                          <w:szCs w:val="20"/>
                        </w:rPr>
                        <w:t xml:space="preserve">, Anne Brown, Joseph Simpson, Jaylan Day, and Hannah Scherer from </w:t>
                      </w:r>
                      <w:r w:rsidRPr="00F77C0F">
                        <w:rPr>
                          <w:rFonts w:eastAsia="Times New Roman" w:cs="Arial"/>
                          <w:color w:val="FFFFFF" w:themeColor="background1"/>
                          <w:sz w:val="20"/>
                          <w:szCs w:val="20"/>
                        </w:rPr>
                        <w:t xml:space="preserve"> </w:t>
                      </w:r>
                      <w:hyperlink r:id="rId80" w:history="1">
                        <w:r w:rsidRPr="00F77C0F">
                          <w:rPr>
                            <w:rStyle w:val="Hyperlink"/>
                            <w:color w:val="FFFFFF" w:themeColor="background1"/>
                            <w:sz w:val="20"/>
                            <w:szCs w:val="20"/>
                          </w:rPr>
                          <w:t>https://doi.org/10.21061/cyberbiosecurity</w:t>
                        </w:r>
                      </w:hyperlink>
                      <w:r w:rsidRPr="00F77C0F">
                        <w:rPr>
                          <w:color w:val="FFFFFF" w:themeColor="background1"/>
                          <w:sz w:val="20"/>
                          <w:szCs w:val="20"/>
                        </w:rPr>
                        <w:t xml:space="preserve">. </w:t>
                      </w:r>
                      <w:hyperlink r:id="rId81" w:history="1">
                        <w:r w:rsidRPr="00F77C0F">
                          <w:rPr>
                            <w:rStyle w:val="Hyperlink"/>
                            <w:color w:val="FFFFFF" w:themeColor="background1"/>
                            <w:sz w:val="20"/>
                            <w:szCs w:val="20"/>
                          </w:rPr>
                          <w:t>CC BY-NC-SA 4.0</w:t>
                        </w:r>
                      </w:hyperlink>
                      <w:r w:rsidRPr="00F77C0F">
                        <w:rPr>
                          <w:color w:val="FFFFFF" w:themeColor="background1"/>
                          <w:sz w:val="20"/>
                          <w:szCs w:val="20"/>
                        </w:rPr>
                        <w:t xml:space="preserve">. </w:t>
                      </w:r>
                      <w:r w:rsidRPr="009D3DA6">
                        <w:rPr>
                          <w:color w:val="FFFFFF" w:themeColor="background1"/>
                          <w:spacing w:val="5"/>
                          <w:sz w:val="19"/>
                          <w:szCs w:val="20"/>
                        </w:rPr>
                        <w:t xml:space="preserve">Includes </w:t>
                      </w:r>
                      <w:hyperlink r:id="rId82" w:history="1">
                        <w:r w:rsidRPr="009D3DA6">
                          <w:rPr>
                            <w:rStyle w:val="Hyperlink"/>
                            <w:color w:val="FFFFFF" w:themeColor="background1"/>
                            <w:spacing w:val="5"/>
                            <w:sz w:val="19"/>
                            <w:szCs w:val="20"/>
                          </w:rPr>
                          <w:t>Beaker by IYIKON</w:t>
                        </w:r>
                      </w:hyperlink>
                      <w:r w:rsidRPr="009D3DA6">
                        <w:rPr>
                          <w:color w:val="FFFFFF" w:themeColor="background1"/>
                          <w:spacing w:val="5"/>
                          <w:sz w:val="19"/>
                          <w:szCs w:val="20"/>
                        </w:rPr>
                        <w:t xml:space="preserve">, </w:t>
                      </w:r>
                      <w:hyperlink r:id="rId83" w:history="1">
                        <w:r w:rsidRPr="009D3DA6">
                          <w:rPr>
                            <w:rStyle w:val="Hyperlink"/>
                            <w:color w:val="FFFFFF" w:themeColor="background1"/>
                            <w:spacing w:val="5"/>
                            <w:sz w:val="19"/>
                            <w:szCs w:val="20"/>
                          </w:rPr>
                          <w:t xml:space="preserve">Computer by </w:t>
                        </w:r>
                        <w:proofErr w:type="spellStart"/>
                        <w:r w:rsidRPr="009D3DA6">
                          <w:rPr>
                            <w:rStyle w:val="Hyperlink"/>
                            <w:color w:val="FFFFFF" w:themeColor="background1"/>
                            <w:spacing w:val="5"/>
                            <w:sz w:val="19"/>
                            <w:szCs w:val="20"/>
                          </w:rPr>
                          <w:t>uzeir</w:t>
                        </w:r>
                        <w:proofErr w:type="spellEnd"/>
                        <w:r w:rsidRPr="009D3DA6">
                          <w:rPr>
                            <w:rStyle w:val="Hyperlink"/>
                            <w:color w:val="FFFFFF" w:themeColor="background1"/>
                            <w:spacing w:val="5"/>
                            <w:sz w:val="19"/>
                            <w:szCs w:val="20"/>
                          </w:rPr>
                          <w:t xml:space="preserve"> </w:t>
                        </w:r>
                        <w:proofErr w:type="spellStart"/>
                        <w:r w:rsidRPr="009D3DA6">
                          <w:rPr>
                            <w:rStyle w:val="Hyperlink"/>
                            <w:color w:val="FFFFFF" w:themeColor="background1"/>
                            <w:spacing w:val="5"/>
                            <w:sz w:val="19"/>
                            <w:szCs w:val="20"/>
                          </w:rPr>
                          <w:t>syarief</w:t>
                        </w:r>
                        <w:proofErr w:type="spellEnd"/>
                      </w:hyperlink>
                      <w:r w:rsidRPr="009D3DA6">
                        <w:rPr>
                          <w:color w:val="FFFFFF" w:themeColor="background1"/>
                          <w:spacing w:val="5"/>
                          <w:sz w:val="19"/>
                          <w:szCs w:val="20"/>
                        </w:rPr>
                        <w:t xml:space="preserve">, </w:t>
                      </w:r>
                      <w:hyperlink r:id="rId84" w:history="1">
                        <w:r w:rsidRPr="009D3DA6">
                          <w:rPr>
                            <w:rStyle w:val="Hyperlink"/>
                            <w:color w:val="FFFFFF" w:themeColor="background1"/>
                            <w:spacing w:val="5"/>
                            <w:sz w:val="19"/>
                            <w:szCs w:val="20"/>
                          </w:rPr>
                          <w:t>Factory by kareemov1000</w:t>
                        </w:r>
                      </w:hyperlink>
                      <w:r w:rsidRPr="009D3DA6">
                        <w:rPr>
                          <w:color w:val="FFFFFF" w:themeColor="background1"/>
                          <w:spacing w:val="5"/>
                          <w:sz w:val="19"/>
                          <w:szCs w:val="20"/>
                        </w:rPr>
                        <w:t xml:space="preserve">, </w:t>
                      </w:r>
                      <w:hyperlink r:id="rId85" w:history="1">
                        <w:r w:rsidRPr="009D3DA6">
                          <w:rPr>
                            <w:rStyle w:val="Hyperlink"/>
                            <w:color w:val="FFFFFF" w:themeColor="background1"/>
                            <w:spacing w:val="5"/>
                            <w:sz w:val="19"/>
                            <w:szCs w:val="20"/>
                          </w:rPr>
                          <w:t xml:space="preserve">Microscope by </w:t>
                        </w:r>
                        <w:proofErr w:type="spellStart"/>
                        <w:r w:rsidRPr="009D3DA6">
                          <w:rPr>
                            <w:rStyle w:val="Hyperlink"/>
                            <w:color w:val="FFFFFF" w:themeColor="background1"/>
                            <w:spacing w:val="5"/>
                            <w:sz w:val="19"/>
                            <w:szCs w:val="20"/>
                          </w:rPr>
                          <w:t>Ariyanto</w:t>
                        </w:r>
                        <w:proofErr w:type="spellEnd"/>
                        <w:r w:rsidRPr="009D3DA6">
                          <w:rPr>
                            <w:rStyle w:val="Hyperlink"/>
                            <w:color w:val="FFFFFF" w:themeColor="background1"/>
                            <w:spacing w:val="5"/>
                            <w:sz w:val="19"/>
                            <w:szCs w:val="20"/>
                          </w:rPr>
                          <w:t xml:space="preserve"> Deni</w:t>
                        </w:r>
                      </w:hyperlink>
                      <w:r w:rsidRPr="009D3DA6">
                        <w:rPr>
                          <w:color w:val="FFFFFF" w:themeColor="background1"/>
                          <w:spacing w:val="5"/>
                          <w:sz w:val="19"/>
                          <w:szCs w:val="20"/>
                        </w:rPr>
                        <w:t xml:space="preserve">, </w:t>
                      </w:r>
                      <w:hyperlink r:id="rId86" w:history="1">
                        <w:r w:rsidRPr="009D3DA6">
                          <w:rPr>
                            <w:rStyle w:val="Hyperlink"/>
                            <w:color w:val="FFFFFF" w:themeColor="background1"/>
                            <w:spacing w:val="5"/>
                            <w:sz w:val="19"/>
                            <w:szCs w:val="20"/>
                          </w:rPr>
                          <w:t xml:space="preserve">Poison by Muhammad </w:t>
                        </w:r>
                        <w:proofErr w:type="spellStart"/>
                        <w:r w:rsidRPr="009D3DA6">
                          <w:rPr>
                            <w:rStyle w:val="Hyperlink"/>
                            <w:color w:val="FFFFFF" w:themeColor="background1"/>
                            <w:spacing w:val="5"/>
                            <w:sz w:val="19"/>
                            <w:szCs w:val="20"/>
                          </w:rPr>
                          <w:t>Atiq</w:t>
                        </w:r>
                        <w:proofErr w:type="spellEnd"/>
                      </w:hyperlink>
                      <w:r w:rsidRPr="009D3DA6">
                        <w:rPr>
                          <w:color w:val="FFFFFF" w:themeColor="background1"/>
                          <w:spacing w:val="5"/>
                          <w:sz w:val="19"/>
                          <w:szCs w:val="20"/>
                        </w:rPr>
                        <w:t xml:space="preserve">, </w:t>
                      </w:r>
                      <w:hyperlink r:id="rId87" w:history="1">
                        <w:r w:rsidRPr="009D3DA6">
                          <w:rPr>
                            <w:rStyle w:val="Hyperlink"/>
                            <w:color w:val="FFFFFF" w:themeColor="background1"/>
                            <w:spacing w:val="5"/>
                            <w:sz w:val="19"/>
                            <w:szCs w:val="20"/>
                          </w:rPr>
                          <w:t xml:space="preserve">Science by </w:t>
                        </w:r>
                        <w:proofErr w:type="spellStart"/>
                        <w:r w:rsidRPr="009D3DA6">
                          <w:rPr>
                            <w:rStyle w:val="Hyperlink"/>
                            <w:color w:val="FFFFFF" w:themeColor="background1"/>
                            <w:spacing w:val="5"/>
                            <w:sz w:val="19"/>
                            <w:szCs w:val="20"/>
                          </w:rPr>
                          <w:t>Soremba</w:t>
                        </w:r>
                        <w:proofErr w:type="spellEnd"/>
                      </w:hyperlink>
                      <w:r w:rsidRPr="009D3DA6">
                        <w:rPr>
                          <w:color w:val="FFFFFF" w:themeColor="background1"/>
                          <w:spacing w:val="5"/>
                          <w:sz w:val="19"/>
                          <w:szCs w:val="20"/>
                        </w:rPr>
                        <w:t xml:space="preserve">, </w:t>
                      </w:r>
                      <w:hyperlink r:id="rId88" w:history="1">
                        <w:r w:rsidRPr="009D3DA6">
                          <w:rPr>
                            <w:rStyle w:val="Hyperlink"/>
                            <w:color w:val="FFFFFF" w:themeColor="background1"/>
                            <w:spacing w:val="5"/>
                            <w:sz w:val="19"/>
                            <w:szCs w:val="20"/>
                          </w:rPr>
                          <w:t>Scientist by Amethyst Studio</w:t>
                        </w:r>
                      </w:hyperlink>
                      <w:r w:rsidRPr="009D3DA6">
                        <w:rPr>
                          <w:color w:val="FFFFFF" w:themeColor="background1"/>
                          <w:spacing w:val="5"/>
                          <w:sz w:val="19"/>
                          <w:szCs w:val="20"/>
                        </w:rPr>
                        <w:t xml:space="preserve">, </w:t>
                      </w:r>
                      <w:hyperlink r:id="rId89" w:history="1">
                        <w:r w:rsidRPr="009D3DA6">
                          <w:rPr>
                            <w:rStyle w:val="Hyperlink"/>
                            <w:color w:val="FFFFFF" w:themeColor="background1"/>
                            <w:spacing w:val="5"/>
                            <w:sz w:val="19"/>
                            <w:szCs w:val="20"/>
                          </w:rPr>
                          <w:t>Test tubes by Blaise Sewell</w:t>
                        </w:r>
                      </w:hyperlink>
                      <w:r w:rsidRPr="009D3DA6">
                        <w:rPr>
                          <w:color w:val="FFFFFF" w:themeColor="background1"/>
                          <w:spacing w:val="5"/>
                          <w:sz w:val="19"/>
                          <w:szCs w:val="20"/>
                        </w:rPr>
                        <w:t xml:space="preserve">, and </w:t>
                      </w:r>
                      <w:hyperlink r:id="rId90" w:history="1">
                        <w:r w:rsidRPr="009D3DA6">
                          <w:rPr>
                            <w:rStyle w:val="Hyperlink"/>
                            <w:color w:val="FFFFFF" w:themeColor="background1"/>
                            <w:spacing w:val="5"/>
                            <w:sz w:val="19"/>
                            <w:szCs w:val="20"/>
                          </w:rPr>
                          <w:t xml:space="preserve">Tractor by Olivier </w:t>
                        </w:r>
                        <w:proofErr w:type="spellStart"/>
                        <w:r w:rsidRPr="009D3DA6">
                          <w:rPr>
                            <w:rStyle w:val="Hyperlink"/>
                            <w:color w:val="FFFFFF" w:themeColor="background1"/>
                            <w:spacing w:val="5"/>
                            <w:sz w:val="19"/>
                            <w:szCs w:val="20"/>
                          </w:rPr>
                          <w:t>Guin</w:t>
                        </w:r>
                        <w:proofErr w:type="spellEnd"/>
                      </w:hyperlink>
                      <w:r w:rsidRPr="009D3DA6">
                        <w:rPr>
                          <w:color w:val="FFFFFF" w:themeColor="background1"/>
                          <w:spacing w:val="5"/>
                          <w:sz w:val="19"/>
                          <w:szCs w:val="20"/>
                        </w:rPr>
                        <w:t>, all from the Noun Project (</w:t>
                      </w:r>
                      <w:hyperlink r:id="rId91" w:history="1">
                        <w:r w:rsidRPr="009D3DA6">
                          <w:rPr>
                            <w:rStyle w:val="Hyperlink"/>
                            <w:color w:val="FFFFFF" w:themeColor="background1"/>
                            <w:spacing w:val="5"/>
                            <w:sz w:val="19"/>
                            <w:szCs w:val="20"/>
                          </w:rPr>
                          <w:t>CC BY 4.0</w:t>
                        </w:r>
                      </w:hyperlink>
                      <w:r w:rsidRPr="009D3DA6">
                        <w:rPr>
                          <w:color w:val="FFFFFF" w:themeColor="background1"/>
                          <w:spacing w:val="5"/>
                          <w:sz w:val="19"/>
                          <w:szCs w:val="20"/>
                        </w:rPr>
                        <w:t xml:space="preserve">). </w:t>
                      </w:r>
                    </w:p>
                  </w:txbxContent>
                </v:textbox>
              </v:roundrect>
            </w:pict>
          </mc:Fallback>
        </mc:AlternateContent>
      </w:r>
      <w:r w:rsidR="00A851CF">
        <w:br w:type="page"/>
      </w:r>
    </w:p>
    <w:p w14:paraId="34E62CD4" w14:textId="2B4529AD" w:rsidR="00640DB6" w:rsidRDefault="00C25E46">
      <w:r>
        <w:rPr>
          <w:noProof/>
        </w:rPr>
        <w:lastRenderedPageBreak/>
        <w:drawing>
          <wp:anchor distT="0" distB="0" distL="114300" distR="114300" simplePos="0" relativeHeight="252650496" behindDoc="1" locked="0" layoutInCell="1" allowOverlap="1" wp14:anchorId="28B26318" wp14:editId="73EF0575">
            <wp:simplePos x="0" y="0"/>
            <wp:positionH relativeFrom="column">
              <wp:posOffset>-925195</wp:posOffset>
            </wp:positionH>
            <wp:positionV relativeFrom="paragraph">
              <wp:posOffset>-1003176</wp:posOffset>
            </wp:positionV>
            <wp:extent cx="7850458" cy="10159466"/>
            <wp:effectExtent l="0" t="0" r="0" b="635"/>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sectPr w:rsidR="00640D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62EC168-E04B-834D-9B69-3B602DF48E4E}"/>
  </w:font>
  <w:font w:name="Times New Roman">
    <w:panose1 w:val="02020603050405020304"/>
    <w:charset w:val="00"/>
    <w:family w:val="roman"/>
    <w:pitch w:val="variable"/>
    <w:sig w:usb0="E0002EFF" w:usb1="C000785B" w:usb2="00000009" w:usb3="00000000" w:csb0="000001FF" w:csb1="00000000"/>
    <w:embedRegular r:id="rId2" w:fontKey="{08851A26-FC76-B44A-919D-F03BD763DCF0}"/>
    <w:embedBold r:id="rId3" w:fontKey="{834D7FBE-8B0E-EC45-8311-2FCF05D5EED1}"/>
    <w:embedItalic r:id="rId4" w:fontKey="{904FDCAD-202B-A441-8879-B4CB3010DA46}"/>
    <w:embedBoldItalic r:id="rId5" w:fontKey="{D516C0F4-4620-7D41-BD0A-1FADA86B3A04}"/>
  </w:font>
  <w:font w:name="Courier New">
    <w:panose1 w:val="02070309020205020404"/>
    <w:charset w:val="00"/>
    <w:family w:val="modern"/>
    <w:pitch w:val="fixed"/>
    <w:sig w:usb0="E0002AFF" w:usb1="C0007843" w:usb2="00000009" w:usb3="00000000" w:csb0="000001FF" w:csb1="00000000"/>
    <w:embedRegular r:id="rId6" w:fontKey="{F8A9CEA0-2E8B-1148-97CC-67EEC15A4B79}"/>
  </w:font>
  <w:font w:name="Wingdings">
    <w:panose1 w:val="05000000000000000000"/>
    <w:charset w:val="4D"/>
    <w:family w:val="decorative"/>
    <w:pitch w:val="variable"/>
    <w:sig w:usb0="00000003" w:usb1="00000000" w:usb2="00000000" w:usb3="00000000" w:csb0="80000001" w:csb1="00000000"/>
    <w:embedRegular r:id="rId7" w:fontKey="{0B64DBD4-1967-0544-A2B6-A8C6109C4873}"/>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83E44799-AA55-9644-8DEA-50C46BDF759C}"/>
    <w:embedBold r:id="rId10" w:fontKey="{64D293A3-69B3-1441-BFFD-E3BEA80F9BA3}"/>
    <w:embedItalic r:id="rId11" w:fontKey="{C57693E5-7B49-E14E-A5C4-D9785F187EC0}"/>
    <w:embedBoldItalic r:id="rId12" w:fontKey="{E587395A-F15F-1449-AD64-65132B6DC5B0}"/>
  </w:font>
  <w:font w:name="Arial">
    <w:panose1 w:val="020B0604020202020204"/>
    <w:charset w:val="00"/>
    <w:family w:val="swiss"/>
    <w:pitch w:val="variable"/>
    <w:sig w:usb0="E0002EFF" w:usb1="C000785B" w:usb2="00000009" w:usb3="00000000" w:csb0="000001FF" w:csb1="00000000"/>
    <w:embedRegular r:id="rId13" w:fontKey="{24823E20-6AD4-674F-8756-D68827D4224B}"/>
    <w:embedBold r:id="rId14" w:fontKey="{9C95842D-45E6-144B-ACF0-27DAE1D24B9F}"/>
  </w:font>
  <w:font w:name="MS Gothic">
    <w:altName w:val="ＭＳ ゴシック"/>
    <w:panose1 w:val="020B0609070205080204"/>
    <w:charset w:val="80"/>
    <w:family w:val="modern"/>
    <w:pitch w:val="fixed"/>
    <w:sig w:usb0="E00002FF" w:usb1="6AC7FDFB" w:usb2="08000012" w:usb3="00000000" w:csb0="0002009F" w:csb1="00000000"/>
  </w:font>
  <w:font w:name="Baloo Bhaijaan">
    <w:panose1 w:val="020B0604020202020204"/>
    <w:charset w:val="B2"/>
    <w:family w:val="script"/>
    <w:pitch w:val="variable"/>
    <w:sig w:usb0="A000207F" w:usb1="4000207B" w:usb2="00000000" w:usb3="00000000" w:csb0="000001D3" w:csb1="00000000"/>
    <w:embedRegular r:id="rId15" w:fontKey="{CAEC52B8-4840-9F43-B856-A1CA99A1E5A7}"/>
    <w:embedBold r:id="rId16" w:fontKey="{5BD57827-878D-654B-A7AC-FCCC2E6E09E8}"/>
  </w:font>
  <w:font w:name="Encode Sans">
    <w:altName w:val="Calibri"/>
    <w:panose1 w:val="020B0604020202020204"/>
    <w:charset w:val="4D"/>
    <w:family w:val="auto"/>
    <w:pitch w:val="variable"/>
    <w:sig w:usb0="A00000FF" w:usb1="4000207B" w:usb2="00000000" w:usb3="00000000" w:csb0="00000193" w:csb1="00000000"/>
  </w:font>
  <w:font w:name="Times New Roman (Body CS)">
    <w:altName w:val="Times New Roman"/>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Regular r:id="rId21" w:fontKey="{29BB49AD-F90D-F14B-A011-67E0A6D6D6E9}"/>
  </w:font>
  <w:font w:name="Calibri Light">
    <w:panose1 w:val="020F0302020204030204"/>
    <w:charset w:val="00"/>
    <w:family w:val="swiss"/>
    <w:pitch w:val="variable"/>
    <w:sig w:usb0="E4002EFF" w:usb1="C000247B" w:usb2="00000009" w:usb3="00000000" w:csb0="000001FF" w:csb1="00000000"/>
    <w:embedRegular r:id="rId22" w:fontKey="{49276461-5EB0-C44A-821A-A6C8DA107A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B17"/>
    <w:multiLevelType w:val="hybridMultilevel"/>
    <w:tmpl w:val="CDA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83D78"/>
    <w:multiLevelType w:val="hybridMultilevel"/>
    <w:tmpl w:val="E714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63F6"/>
    <w:multiLevelType w:val="hybridMultilevel"/>
    <w:tmpl w:val="34F2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10AAB"/>
    <w:multiLevelType w:val="hybridMultilevel"/>
    <w:tmpl w:val="C6D4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7773F"/>
    <w:multiLevelType w:val="hybridMultilevel"/>
    <w:tmpl w:val="F15A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E2D15"/>
    <w:multiLevelType w:val="hybridMultilevel"/>
    <w:tmpl w:val="5D24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16887"/>
    <w:multiLevelType w:val="hybridMultilevel"/>
    <w:tmpl w:val="B9C4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A534D5"/>
    <w:multiLevelType w:val="multilevel"/>
    <w:tmpl w:val="B3CC3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6F4230"/>
    <w:multiLevelType w:val="hybridMultilevel"/>
    <w:tmpl w:val="C3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CD7749"/>
    <w:multiLevelType w:val="multilevel"/>
    <w:tmpl w:val="030AD8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68224F"/>
    <w:multiLevelType w:val="hybridMultilevel"/>
    <w:tmpl w:val="BBB0D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507528">
    <w:abstractNumId w:val="9"/>
  </w:num>
  <w:num w:numId="2" w16cid:durableId="1842547405">
    <w:abstractNumId w:val="1"/>
  </w:num>
  <w:num w:numId="3" w16cid:durableId="1890146157">
    <w:abstractNumId w:val="5"/>
  </w:num>
  <w:num w:numId="4" w16cid:durableId="711809585">
    <w:abstractNumId w:val="8"/>
  </w:num>
  <w:num w:numId="5" w16cid:durableId="2125687954">
    <w:abstractNumId w:val="7"/>
  </w:num>
  <w:num w:numId="6" w16cid:durableId="237833877">
    <w:abstractNumId w:val="2"/>
  </w:num>
  <w:num w:numId="7" w16cid:durableId="137577764">
    <w:abstractNumId w:val="6"/>
  </w:num>
  <w:num w:numId="8" w16cid:durableId="305090554">
    <w:abstractNumId w:val="10"/>
  </w:num>
  <w:num w:numId="9" w16cid:durableId="2020505891">
    <w:abstractNumId w:val="0"/>
  </w:num>
  <w:num w:numId="10" w16cid:durableId="1071999682">
    <w:abstractNumId w:val="3"/>
  </w:num>
  <w:num w:numId="11" w16cid:durableId="6694531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B54"/>
    <w:rsid w:val="000564AF"/>
    <w:rsid w:val="000B408D"/>
    <w:rsid w:val="000C6739"/>
    <w:rsid w:val="000E5077"/>
    <w:rsid w:val="00107FCD"/>
    <w:rsid w:val="00113F3A"/>
    <w:rsid w:val="00166A3F"/>
    <w:rsid w:val="001B61C6"/>
    <w:rsid w:val="001C2717"/>
    <w:rsid w:val="00211E00"/>
    <w:rsid w:val="00237959"/>
    <w:rsid w:val="0024205E"/>
    <w:rsid w:val="002A14EB"/>
    <w:rsid w:val="002E4762"/>
    <w:rsid w:val="002E6417"/>
    <w:rsid w:val="003016D6"/>
    <w:rsid w:val="00343F51"/>
    <w:rsid w:val="00371637"/>
    <w:rsid w:val="00401766"/>
    <w:rsid w:val="00422461"/>
    <w:rsid w:val="00444DE7"/>
    <w:rsid w:val="004B6D39"/>
    <w:rsid w:val="004C2679"/>
    <w:rsid w:val="004D5791"/>
    <w:rsid w:val="00504DFF"/>
    <w:rsid w:val="00551DAD"/>
    <w:rsid w:val="0056468F"/>
    <w:rsid w:val="00573AE7"/>
    <w:rsid w:val="0057592A"/>
    <w:rsid w:val="00593143"/>
    <w:rsid w:val="005A5D9C"/>
    <w:rsid w:val="005B0EBA"/>
    <w:rsid w:val="005D1DCE"/>
    <w:rsid w:val="005D654E"/>
    <w:rsid w:val="00640DB6"/>
    <w:rsid w:val="006647B7"/>
    <w:rsid w:val="006754F2"/>
    <w:rsid w:val="00675AB0"/>
    <w:rsid w:val="006858A2"/>
    <w:rsid w:val="006B3BB7"/>
    <w:rsid w:val="006B6144"/>
    <w:rsid w:val="006D156D"/>
    <w:rsid w:val="006E54DC"/>
    <w:rsid w:val="0070017C"/>
    <w:rsid w:val="00700DAA"/>
    <w:rsid w:val="00745C9E"/>
    <w:rsid w:val="00772FC7"/>
    <w:rsid w:val="00782941"/>
    <w:rsid w:val="007D583F"/>
    <w:rsid w:val="00805909"/>
    <w:rsid w:val="0082735E"/>
    <w:rsid w:val="00831B54"/>
    <w:rsid w:val="008338A6"/>
    <w:rsid w:val="00836D08"/>
    <w:rsid w:val="0086527B"/>
    <w:rsid w:val="00873484"/>
    <w:rsid w:val="008B00E4"/>
    <w:rsid w:val="008C0A24"/>
    <w:rsid w:val="00907DAA"/>
    <w:rsid w:val="009863FA"/>
    <w:rsid w:val="009C3BAF"/>
    <w:rsid w:val="009E48B5"/>
    <w:rsid w:val="00A50965"/>
    <w:rsid w:val="00A851CF"/>
    <w:rsid w:val="00AA0F77"/>
    <w:rsid w:val="00AA1F82"/>
    <w:rsid w:val="00AE4EA3"/>
    <w:rsid w:val="00B300A6"/>
    <w:rsid w:val="00B33402"/>
    <w:rsid w:val="00B426DC"/>
    <w:rsid w:val="00B620CB"/>
    <w:rsid w:val="00BA28F7"/>
    <w:rsid w:val="00C25E46"/>
    <w:rsid w:val="00CA3F60"/>
    <w:rsid w:val="00CB1E00"/>
    <w:rsid w:val="00CD0B17"/>
    <w:rsid w:val="00CF0F72"/>
    <w:rsid w:val="00CF70C1"/>
    <w:rsid w:val="00D10D07"/>
    <w:rsid w:val="00D177B5"/>
    <w:rsid w:val="00D24B44"/>
    <w:rsid w:val="00D26240"/>
    <w:rsid w:val="00D26BA6"/>
    <w:rsid w:val="00D37403"/>
    <w:rsid w:val="00E04D1D"/>
    <w:rsid w:val="00E62FAB"/>
    <w:rsid w:val="00E95B32"/>
    <w:rsid w:val="00EA3894"/>
    <w:rsid w:val="00EB2495"/>
    <w:rsid w:val="00EC0ACE"/>
    <w:rsid w:val="00EE2CEB"/>
    <w:rsid w:val="00F06ABE"/>
    <w:rsid w:val="00F243A7"/>
    <w:rsid w:val="00F25706"/>
    <w:rsid w:val="00F31984"/>
    <w:rsid w:val="00F70361"/>
    <w:rsid w:val="00F96FAD"/>
    <w:rsid w:val="00FA534F"/>
    <w:rsid w:val="00FC2778"/>
    <w:rsid w:val="00FD26E2"/>
    <w:rsid w:val="00FD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7302"/>
  <w15:chartTrackingRefBased/>
  <w15:docId w15:val="{C1263BCB-5087-BF49-92DB-801D7BC6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VCE Heading 2"/>
    <w:basedOn w:val="Normal"/>
    <w:next w:val="Normal"/>
    <w:link w:val="Heading2Char"/>
    <w:uiPriority w:val="9"/>
    <w:unhideWhenUsed/>
    <w:qFormat/>
    <w:rsid w:val="006D156D"/>
    <w:pPr>
      <w:keepNext/>
      <w:keepLines/>
      <w:spacing w:before="240"/>
      <w:outlineLvl w:val="1"/>
    </w:pPr>
    <w:rPr>
      <w:rFonts w:ascii="Arial" w:eastAsia="MS Gothic" w:hAnsi="Arial" w:cs="Times New Roman"/>
      <w:b/>
      <w:color w:val="0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CE Heading 2 Char"/>
    <w:basedOn w:val="DefaultParagraphFont"/>
    <w:link w:val="Heading2"/>
    <w:uiPriority w:val="9"/>
    <w:rsid w:val="006D156D"/>
    <w:rPr>
      <w:rFonts w:ascii="Arial" w:eastAsia="MS Gothic" w:hAnsi="Arial" w:cs="Times New Roman"/>
      <w:b/>
      <w:color w:val="000000"/>
      <w:sz w:val="36"/>
      <w:szCs w:val="26"/>
    </w:rPr>
  </w:style>
  <w:style w:type="paragraph" w:styleId="ListParagraph">
    <w:name w:val="List Paragraph"/>
    <w:basedOn w:val="Normal"/>
    <w:uiPriority w:val="34"/>
    <w:qFormat/>
    <w:rsid w:val="009863FA"/>
    <w:pPr>
      <w:ind w:left="720"/>
      <w:contextualSpacing/>
    </w:pPr>
  </w:style>
  <w:style w:type="character" w:styleId="Hyperlink">
    <w:name w:val="Hyperlink"/>
    <w:basedOn w:val="DefaultParagraphFont"/>
    <w:uiPriority w:val="99"/>
    <w:unhideWhenUsed/>
    <w:rsid w:val="009863FA"/>
    <w:rPr>
      <w:color w:val="0563C1" w:themeColor="hyperlink"/>
      <w:u w:val="single"/>
    </w:rPr>
  </w:style>
  <w:style w:type="character" w:styleId="UnresolvedMention">
    <w:name w:val="Unresolved Mention"/>
    <w:basedOn w:val="DefaultParagraphFont"/>
    <w:uiPriority w:val="99"/>
    <w:semiHidden/>
    <w:unhideWhenUsed/>
    <w:rsid w:val="009863FA"/>
    <w:rPr>
      <w:color w:val="605E5C"/>
      <w:shd w:val="clear" w:color="auto" w:fill="E1DFDD"/>
    </w:rPr>
  </w:style>
  <w:style w:type="character" w:styleId="FollowedHyperlink">
    <w:name w:val="FollowedHyperlink"/>
    <w:basedOn w:val="DefaultParagraphFont"/>
    <w:uiPriority w:val="99"/>
    <w:semiHidden/>
    <w:unhideWhenUsed/>
    <w:rsid w:val="00D177B5"/>
    <w:rPr>
      <w:color w:val="954F72" w:themeColor="followedHyperlink"/>
      <w:u w:val="single"/>
    </w:rPr>
  </w:style>
  <w:style w:type="paragraph" w:styleId="NormalWeb">
    <w:name w:val="Normal (Web)"/>
    <w:basedOn w:val="Normal"/>
    <w:uiPriority w:val="99"/>
    <w:unhideWhenUsed/>
    <w:rsid w:val="00E95B32"/>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E95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7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ta.gov/food/" TargetMode="External"/><Relationship Id="rId21" Type="http://schemas.openxmlformats.org/officeDocument/2006/relationships/hyperlink" Target="mailto:applytoCALS@vt.edu" TargetMode="External"/><Relationship Id="rId42" Type="http://schemas.openxmlformats.org/officeDocument/2006/relationships/hyperlink" Target="https://thenounproject.com/icon/beaker-1071399/" TargetMode="External"/><Relationship Id="rId47" Type="http://schemas.openxmlformats.org/officeDocument/2006/relationships/hyperlink" Target="https://thenounproject.com/icon/science-5518906/" TargetMode="External"/><Relationship Id="rId63" Type="http://schemas.openxmlformats.org/officeDocument/2006/relationships/hyperlink" Target="https://creativecommons.org/licenses/by-nc-sa/4.0/" TargetMode="External"/><Relationship Id="rId68" Type="http://schemas.openxmlformats.org/officeDocument/2006/relationships/hyperlink" Target="https://doi.org/10.21061/cyberbiosecurity" TargetMode="External"/><Relationship Id="rId84" Type="http://schemas.openxmlformats.org/officeDocument/2006/relationships/hyperlink" Target="https://thenounproject.com/icon/factory-1175017/" TargetMode="External"/><Relationship Id="rId89" Type="http://schemas.openxmlformats.org/officeDocument/2006/relationships/hyperlink" Target="https://thenounproject.com/icon/test-tubes-2809670/" TargetMode="External"/><Relationship Id="rId16" Type="http://schemas.openxmlformats.org/officeDocument/2006/relationships/hyperlink" Target="https://commons.wikimedia.org/w/index.php?curid=28084771" TargetMode="External"/><Relationship Id="rId11" Type="http://schemas.openxmlformats.org/officeDocument/2006/relationships/hyperlink" Target="https://creativecommons.org/licenses/by-nc-sa/2.0/?ref=openverse" TargetMode="External"/><Relationship Id="rId32" Type="http://schemas.openxmlformats.org/officeDocument/2006/relationships/hyperlink" Target="https://thenounproject.com/icon/factory-1175017/" TargetMode="External"/><Relationship Id="rId37" Type="http://schemas.openxmlformats.org/officeDocument/2006/relationships/hyperlink" Target="https://thenounproject.com/icon/test-tubes-2809670/" TargetMode="External"/><Relationship Id="rId53" Type="http://schemas.openxmlformats.org/officeDocument/2006/relationships/image" Target="media/image60.png"/><Relationship Id="rId58" Type="http://schemas.openxmlformats.org/officeDocument/2006/relationships/hyperlink" Target="https://creativecommons.org/licenses/by-nc-sa/4.0" TargetMode="External"/><Relationship Id="rId74" Type="http://schemas.openxmlformats.org/officeDocument/2006/relationships/hyperlink" Target="https://thenounproject.com/icon/poison-4648765/" TargetMode="External"/><Relationship Id="rId79" Type="http://schemas.openxmlformats.org/officeDocument/2006/relationships/hyperlink" Target="https://creativecommons.org/licenses/by/4.0/" TargetMode="External"/><Relationship Id="rId5" Type="http://schemas.openxmlformats.org/officeDocument/2006/relationships/image" Target="media/image1.png"/><Relationship Id="rId90" Type="http://schemas.openxmlformats.org/officeDocument/2006/relationships/hyperlink" Target="https://thenounproject.com/icon/tractor-1192/" TargetMode="External"/><Relationship Id="rId22" Type="http://schemas.openxmlformats.org/officeDocument/2006/relationships/image" Target="media/image5.png"/><Relationship Id="rId27" Type="http://schemas.openxmlformats.org/officeDocument/2006/relationships/hyperlink" Target="https://www.data.gov/food/" TargetMode="External"/><Relationship Id="rId43" Type="http://schemas.openxmlformats.org/officeDocument/2006/relationships/hyperlink" Target="https://thenounproject.com/icon/computer-1417082/" TargetMode="External"/><Relationship Id="rId48" Type="http://schemas.openxmlformats.org/officeDocument/2006/relationships/hyperlink" Target="https://thenounproject.com/icon/scientist-4135259/" TargetMode="External"/><Relationship Id="rId64" Type="http://schemas.openxmlformats.org/officeDocument/2006/relationships/hyperlink" Target="http://www.hewlett.org/programs/education/open-educational-resources" TargetMode="External"/><Relationship Id="rId69" Type="http://schemas.openxmlformats.org/officeDocument/2006/relationships/hyperlink" Target="https://creativecommons.org/licenses/by-nc-sa/4.0/" TargetMode="External"/><Relationship Id="rId8" Type="http://schemas.openxmlformats.org/officeDocument/2006/relationships/hyperlink" Target="https://creativecommons.org/licenses/by-nc-sa/2.0/?ref=openverse" TargetMode="External"/><Relationship Id="rId51" Type="http://schemas.openxmlformats.org/officeDocument/2006/relationships/hyperlink" Target="https://creativecommons.org/licenses/by/4.0/" TargetMode="External"/><Relationship Id="rId72" Type="http://schemas.openxmlformats.org/officeDocument/2006/relationships/hyperlink" Target="https://thenounproject.com/icon/factory-1175017/" TargetMode="External"/><Relationship Id="rId80" Type="http://schemas.openxmlformats.org/officeDocument/2006/relationships/hyperlink" Target="https://doi.org/10.21061/cyberbiosecurity" TargetMode="External"/><Relationship Id="rId85" Type="http://schemas.openxmlformats.org/officeDocument/2006/relationships/hyperlink" Target="https://thenounproject.com/icon/microscope-4831959/"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reativecommons.org/licenses/by/2.0/?ref=openverse" TargetMode="External"/><Relationship Id="rId25" Type="http://schemas.openxmlformats.org/officeDocument/2006/relationships/image" Target="media/image50.png"/><Relationship Id="rId33" Type="http://schemas.openxmlformats.org/officeDocument/2006/relationships/hyperlink" Target="https://thenounproject.com/icon/microscope-4831959/" TargetMode="External"/><Relationship Id="rId38" Type="http://schemas.openxmlformats.org/officeDocument/2006/relationships/hyperlink" Target="https://thenounproject.com/icon/tractor-1192/" TargetMode="External"/><Relationship Id="rId46" Type="http://schemas.openxmlformats.org/officeDocument/2006/relationships/hyperlink" Target="https://thenounproject.com/icon/poison-4648765/" TargetMode="External"/><Relationship Id="rId59" Type="http://schemas.openxmlformats.org/officeDocument/2006/relationships/hyperlink" Target="https://doi.org/10.21061/cyberbiosecurity" TargetMode="External"/><Relationship Id="rId67" Type="http://schemas.openxmlformats.org/officeDocument/2006/relationships/hyperlink" Target="https://doi.org/10.21061/cyberbiosecurity" TargetMode="External"/><Relationship Id="rId20" Type="http://schemas.openxmlformats.org/officeDocument/2006/relationships/hyperlink" Target="https://www.cals.vt.edu/" TargetMode="External"/><Relationship Id="rId41" Type="http://schemas.openxmlformats.org/officeDocument/2006/relationships/hyperlink" Target="https://creativecommons.org/licenses/by-nc-sa/4.0/" TargetMode="External"/><Relationship Id="rId54" Type="http://schemas.openxmlformats.org/officeDocument/2006/relationships/hyperlink" Target="https://doi.org/10.21061/cyberbiosecurity" TargetMode="External"/><Relationship Id="rId62" Type="http://schemas.openxmlformats.org/officeDocument/2006/relationships/hyperlink" Target="https://doi.org/10.21061/cyberbiosecurity" TargetMode="External"/><Relationship Id="rId70" Type="http://schemas.openxmlformats.org/officeDocument/2006/relationships/hyperlink" Target="https://thenounproject.com/icon/beaker-1071399/" TargetMode="External"/><Relationship Id="rId75" Type="http://schemas.openxmlformats.org/officeDocument/2006/relationships/hyperlink" Target="https://thenounproject.com/icon/science-5518906/" TargetMode="External"/><Relationship Id="rId83" Type="http://schemas.openxmlformats.org/officeDocument/2006/relationships/hyperlink" Target="https://thenounproject.com/icon/computer-1417082/" TargetMode="External"/><Relationship Id="rId88" Type="http://schemas.openxmlformats.org/officeDocument/2006/relationships/hyperlink" Target="https://thenounproject.com/icon/scientist-4135259/" TargetMode="External"/><Relationship Id="rId91"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hyperlink" Target="https://www.flickr.com/photos/44760652@N05/8034139150" TargetMode="External"/><Relationship Id="rId15" Type="http://schemas.openxmlformats.org/officeDocument/2006/relationships/hyperlink" Target="https://creativecommons.org/licenses/by/2.0/?ref=openverse" TargetMode="External"/><Relationship Id="rId23" Type="http://schemas.openxmlformats.org/officeDocument/2006/relationships/hyperlink" Target="https://www.cals.vt.edu/" TargetMode="External"/><Relationship Id="rId28" Type="http://schemas.openxmlformats.org/officeDocument/2006/relationships/hyperlink" Target="https://doi.org/10.21061/cyberbiosecurity" TargetMode="External"/><Relationship Id="rId36" Type="http://schemas.openxmlformats.org/officeDocument/2006/relationships/hyperlink" Target="https://thenounproject.com/icon/scientist-4135259/" TargetMode="External"/><Relationship Id="rId49" Type="http://schemas.openxmlformats.org/officeDocument/2006/relationships/hyperlink" Target="https://thenounproject.com/icon/test-tubes-2809670/" TargetMode="External"/><Relationship Id="rId57" Type="http://schemas.openxmlformats.org/officeDocument/2006/relationships/hyperlink" Target="https://creativecommons.org/licenses/by-nc-sa/4.0" TargetMode="External"/><Relationship Id="rId10" Type="http://schemas.openxmlformats.org/officeDocument/2006/relationships/hyperlink" Target="https://www.flickr.com/photos/44760652@N05" TargetMode="External"/><Relationship Id="rId31" Type="http://schemas.openxmlformats.org/officeDocument/2006/relationships/hyperlink" Target="https://thenounproject.com/icon/computer-1417082/" TargetMode="External"/><Relationship Id="rId44" Type="http://schemas.openxmlformats.org/officeDocument/2006/relationships/hyperlink" Target="https://thenounproject.com/icon/factory-1175017/" TargetMode="External"/><Relationship Id="rId52" Type="http://schemas.openxmlformats.org/officeDocument/2006/relationships/image" Target="media/image6.png"/><Relationship Id="rId60" Type="http://schemas.openxmlformats.org/officeDocument/2006/relationships/hyperlink" Target="https://creativecommons.org/licenses/by-nc-sa/4.0/" TargetMode="External"/><Relationship Id="rId65" Type="http://schemas.openxmlformats.org/officeDocument/2006/relationships/hyperlink" Target="https://doi.org/10.21061/cyberbiosecurity" TargetMode="External"/><Relationship Id="rId73" Type="http://schemas.openxmlformats.org/officeDocument/2006/relationships/hyperlink" Target="https://thenounproject.com/icon/microscope-4831959/" TargetMode="External"/><Relationship Id="rId78" Type="http://schemas.openxmlformats.org/officeDocument/2006/relationships/hyperlink" Target="https://thenounproject.com/icon/tractor-1192/" TargetMode="External"/><Relationship Id="rId81" Type="http://schemas.openxmlformats.org/officeDocument/2006/relationships/hyperlink" Target="https://creativecommons.org/licenses/by-nc-sa/4.0/" TargetMode="External"/><Relationship Id="rId86" Type="http://schemas.openxmlformats.org/officeDocument/2006/relationships/hyperlink" Target="https://thenounproject.com/icon/poison-4648765/" TargetMode="External"/><Relationship Id="rId4" Type="http://schemas.openxmlformats.org/officeDocument/2006/relationships/webSettings" Target="webSettings.xml"/><Relationship Id="rId9" Type="http://schemas.openxmlformats.org/officeDocument/2006/relationships/hyperlink" Target="https://www.flickr.com/photos/44760652@N05/8034139150" TargetMode="Externa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creativecommons.org/licenses/by/4.0/" TargetMode="External"/><Relationship Id="rId34" Type="http://schemas.openxmlformats.org/officeDocument/2006/relationships/hyperlink" Target="https://thenounproject.com/icon/poison-4648765/" TargetMode="External"/><Relationship Id="rId50" Type="http://schemas.openxmlformats.org/officeDocument/2006/relationships/hyperlink" Target="https://thenounproject.com/icon/tractor-1192/" TargetMode="External"/><Relationship Id="rId55" Type="http://schemas.openxmlformats.org/officeDocument/2006/relationships/hyperlink" Target="https://creativecommons.org/licenses/by-nc-sa/4.0" TargetMode="External"/><Relationship Id="rId76" Type="http://schemas.openxmlformats.org/officeDocument/2006/relationships/hyperlink" Target="https://thenounproject.com/icon/scientist-4135259/" TargetMode="External"/><Relationship Id="rId7" Type="http://schemas.openxmlformats.org/officeDocument/2006/relationships/hyperlink" Target="https://www.flickr.com/photos/44760652@N05" TargetMode="External"/><Relationship Id="rId71" Type="http://schemas.openxmlformats.org/officeDocument/2006/relationships/hyperlink" Target="https://thenounproject.com/icon/computer-1417082/"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creativecommons.org/licenses/by-nc-sa/4.0/" TargetMode="External"/><Relationship Id="rId24" Type="http://schemas.openxmlformats.org/officeDocument/2006/relationships/hyperlink" Target="mailto:applytoCALS@vt.edu" TargetMode="External"/><Relationship Id="rId40" Type="http://schemas.openxmlformats.org/officeDocument/2006/relationships/hyperlink" Target="https://doi.org/10.21061/cyberbiosecurity" TargetMode="External"/><Relationship Id="rId45" Type="http://schemas.openxmlformats.org/officeDocument/2006/relationships/hyperlink" Target="https://thenounproject.com/icon/microscope-4831959/" TargetMode="External"/><Relationship Id="rId66" Type="http://schemas.openxmlformats.org/officeDocument/2006/relationships/hyperlink" Target="http://www.hewlett.org/programs/education/open-educational-resources" TargetMode="External"/><Relationship Id="rId87" Type="http://schemas.openxmlformats.org/officeDocument/2006/relationships/hyperlink" Target="https://thenounproject.com/icon/science-5518906/" TargetMode="External"/><Relationship Id="rId61" Type="http://schemas.openxmlformats.org/officeDocument/2006/relationships/hyperlink" Target="https://creativecommons.org/licenses/by-nc-sa/4.0" TargetMode="External"/><Relationship Id="rId82" Type="http://schemas.openxmlformats.org/officeDocument/2006/relationships/hyperlink" Target="https://thenounproject.com/icon/beaker-1071399/" TargetMode="External"/><Relationship Id="rId19" Type="http://schemas.openxmlformats.org/officeDocument/2006/relationships/image" Target="media/image40.png"/><Relationship Id="rId14" Type="http://schemas.openxmlformats.org/officeDocument/2006/relationships/hyperlink" Target="https://commons.wikimedia.org/w/index.php?curid=28084771" TargetMode="External"/><Relationship Id="rId30" Type="http://schemas.openxmlformats.org/officeDocument/2006/relationships/hyperlink" Target="https://thenounproject.com/icon/beaker-1071399/" TargetMode="External"/><Relationship Id="rId35" Type="http://schemas.openxmlformats.org/officeDocument/2006/relationships/hyperlink" Target="https://thenounproject.com/icon/science-5518906/" TargetMode="External"/><Relationship Id="rId56" Type="http://schemas.openxmlformats.org/officeDocument/2006/relationships/hyperlink" Target="https://doi.org/10.21061/cyberbiosecurity" TargetMode="External"/><Relationship Id="rId77" Type="http://schemas.openxmlformats.org/officeDocument/2006/relationships/hyperlink" Target="https://thenounproject.com/icon/test-tubes-28096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powell/Downloads/Student%20fact%20sheet%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Student fact sheet template (v3).dotx</Template>
  <TotalTime>19</TotalTime>
  <Pages>7</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Scherer, Hannah</cp:lastModifiedBy>
  <cp:revision>6</cp:revision>
  <cp:lastPrinted>2023-03-13T12:17:00Z</cp:lastPrinted>
  <dcterms:created xsi:type="dcterms:W3CDTF">2023-08-29T13:53:00Z</dcterms:created>
  <dcterms:modified xsi:type="dcterms:W3CDTF">2023-08-31T14:05:00Z</dcterms:modified>
</cp:coreProperties>
</file>